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7C03F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7C03F7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СЛАВНЫЙ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6236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_________________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462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__________</w:t>
            </w:r>
          </w:p>
        </w:tc>
      </w:tr>
    </w:tbl>
    <w:p w:rsidR="00B613C7" w:rsidRPr="00E31AB8" w:rsidRDefault="00B613C7">
      <w:pPr>
        <w:rPr>
          <w:rFonts w:ascii="PT Astra Serif" w:hAnsi="PT Astra Serif" w:cs="PT Astra Serif"/>
          <w:sz w:val="27"/>
          <w:szCs w:val="27"/>
        </w:rPr>
      </w:pPr>
    </w:p>
    <w:p w:rsidR="00B963DB" w:rsidRDefault="00B963DB" w:rsidP="00E31AB8">
      <w:pPr>
        <w:pStyle w:val="aa"/>
        <w:jc w:val="center"/>
        <w:rPr>
          <w:b/>
          <w:bCs/>
          <w:sz w:val="27"/>
          <w:szCs w:val="27"/>
        </w:rPr>
      </w:pPr>
    </w:p>
    <w:p w:rsidR="00E31AB8" w:rsidRPr="00B963DB" w:rsidRDefault="00E31AB8" w:rsidP="00E31AB8">
      <w:pPr>
        <w:pStyle w:val="aa"/>
        <w:jc w:val="center"/>
        <w:rPr>
          <w:b/>
          <w:bCs/>
          <w:sz w:val="26"/>
          <w:szCs w:val="26"/>
        </w:rPr>
      </w:pPr>
      <w:r w:rsidRPr="00B963DB">
        <w:rPr>
          <w:b/>
          <w:bCs/>
          <w:sz w:val="26"/>
          <w:szCs w:val="26"/>
        </w:rPr>
        <w:t>Об оказании поддержки (материального стимулирования) граждан, участвующих в охране общественного порядка в составе народных дружин или общественных организаций правоохранительной направленности на территории муниципального образования Славный</w:t>
      </w:r>
    </w:p>
    <w:p w:rsidR="00E31AB8" w:rsidRPr="00B963DB" w:rsidRDefault="00E31AB8" w:rsidP="00E31AB8">
      <w:pPr>
        <w:pStyle w:val="aa"/>
        <w:ind w:firstLine="680"/>
        <w:rPr>
          <w:sz w:val="26"/>
          <w:szCs w:val="26"/>
        </w:rPr>
      </w:pPr>
    </w:p>
    <w:p w:rsidR="00E31AB8" w:rsidRPr="00B963DB" w:rsidRDefault="00E31AB8" w:rsidP="00E31AB8">
      <w:pPr>
        <w:pStyle w:val="aa"/>
        <w:ind w:firstLine="680"/>
        <w:rPr>
          <w:sz w:val="26"/>
          <w:szCs w:val="26"/>
        </w:rPr>
      </w:pPr>
      <w:bookmarkStart w:id="0" w:name="P0004_1"/>
      <w:bookmarkEnd w:id="0"/>
      <w:r w:rsidRPr="00B963DB">
        <w:rPr>
          <w:sz w:val="26"/>
          <w:szCs w:val="26"/>
        </w:rPr>
        <w:t xml:space="preserve">В соответствии с </w:t>
      </w:r>
      <w:hyperlink r:id="rId9" w:anchor="7D20K3" w:history="1">
        <w:r w:rsidRPr="00B963DB">
          <w:rPr>
            <w:sz w:val="26"/>
            <w:szCs w:val="26"/>
          </w:rPr>
          <w:t xml:space="preserve">Федеральным законом от 6 октября 2003 года </w:t>
        </w:r>
      </w:hyperlink>
      <w:r w:rsidRPr="00B963DB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Федерации», Федеральным законом </w:t>
      </w:r>
      <w:hyperlink r:id="rId10">
        <w:r w:rsidRPr="00B963DB">
          <w:rPr>
            <w:sz w:val="26"/>
            <w:szCs w:val="26"/>
          </w:rPr>
          <w:t>от 2 апреля 2014 года № 44-ФЗ «Об участии граждан в охране общественного порядка</w:t>
        </w:r>
      </w:hyperlink>
      <w:r w:rsidRPr="00B963DB">
        <w:rPr>
          <w:sz w:val="26"/>
          <w:szCs w:val="26"/>
        </w:rPr>
        <w:t>», на основании Устава муниципального образования Славный администрация муниципального образования Славный ПОСТАНОВЛЯЕТ:</w:t>
      </w:r>
      <w:bookmarkStart w:id="1" w:name="P0005"/>
      <w:bookmarkEnd w:id="1"/>
    </w:p>
    <w:p w:rsidR="00E31AB8" w:rsidRPr="00B963DB" w:rsidRDefault="00E31AB8" w:rsidP="00E31AB8">
      <w:pPr>
        <w:pStyle w:val="aa"/>
        <w:ind w:firstLine="680"/>
        <w:rPr>
          <w:sz w:val="26"/>
          <w:szCs w:val="26"/>
        </w:rPr>
      </w:pPr>
      <w:r w:rsidRPr="00B963DB">
        <w:rPr>
          <w:sz w:val="26"/>
          <w:szCs w:val="26"/>
        </w:rPr>
        <w:t xml:space="preserve"> 1. Установить материальное стимулирование в форме денежной выплаты   гражданам, участвующим в охране общественного порядка в составе народных дружин или общественных организаций правоохранительной направленности на территории </w:t>
      </w:r>
      <w:hyperlink r:id="rId11">
        <w:r w:rsidRPr="00B963DB">
          <w:rPr>
            <w:sz w:val="26"/>
            <w:szCs w:val="26"/>
          </w:rPr>
          <w:t>муниципального образования</w:t>
        </w:r>
      </w:hyperlink>
      <w:r w:rsidRPr="00B963DB">
        <w:rPr>
          <w:sz w:val="26"/>
          <w:szCs w:val="26"/>
        </w:rPr>
        <w:t xml:space="preserve"> Славный, из расчета 150 рублей за 1 час дежурства.</w:t>
      </w:r>
    </w:p>
    <w:p w:rsidR="00E31AB8" w:rsidRPr="00B963DB" w:rsidRDefault="00E31AB8" w:rsidP="00E31AB8">
      <w:pPr>
        <w:pStyle w:val="aa"/>
        <w:ind w:firstLine="680"/>
        <w:rPr>
          <w:sz w:val="26"/>
          <w:szCs w:val="26"/>
        </w:rPr>
      </w:pPr>
      <w:r w:rsidRPr="00B963DB">
        <w:rPr>
          <w:sz w:val="26"/>
          <w:szCs w:val="26"/>
        </w:rPr>
        <w:t xml:space="preserve">2. Утвердить Положение об оказании поддержки (материального стимулирования) граждан, участвующих в охране общественного порядка в составе народных дружин или общественных организаций правоохранительной направленности порядка на территории </w:t>
      </w:r>
      <w:hyperlink r:id="rId12">
        <w:r w:rsidRPr="00B963DB">
          <w:rPr>
            <w:sz w:val="26"/>
            <w:szCs w:val="26"/>
          </w:rPr>
          <w:t>муниципального образования</w:t>
        </w:r>
      </w:hyperlink>
      <w:r w:rsidRPr="00B963DB">
        <w:rPr>
          <w:sz w:val="26"/>
          <w:szCs w:val="26"/>
        </w:rPr>
        <w:t xml:space="preserve"> Славный (приложение).</w:t>
      </w:r>
    </w:p>
    <w:p w:rsidR="00E31AB8" w:rsidRPr="00B963DB" w:rsidRDefault="00E31AB8" w:rsidP="00E31AB8">
      <w:pPr>
        <w:pStyle w:val="aa"/>
        <w:ind w:firstLine="680"/>
        <w:rPr>
          <w:sz w:val="26"/>
          <w:szCs w:val="26"/>
        </w:rPr>
      </w:pPr>
      <w:r w:rsidRPr="00B963DB">
        <w:rPr>
          <w:sz w:val="26"/>
          <w:szCs w:val="26"/>
        </w:rPr>
        <w:t>3. Признать постановление администрации муниципального образования Славный от 19.11.2018 №441 «Об утверждении Положения о мерах стимулирования народных дружинников в муниципальном образовании Славный» утратившим силу.</w:t>
      </w:r>
    </w:p>
    <w:p w:rsidR="00E31AB8" w:rsidRPr="00B963DB" w:rsidRDefault="00E31AB8" w:rsidP="00E31AB8">
      <w:pPr>
        <w:pStyle w:val="aa"/>
        <w:ind w:firstLine="680"/>
        <w:rPr>
          <w:sz w:val="26"/>
          <w:szCs w:val="26"/>
        </w:rPr>
      </w:pPr>
      <w:bookmarkStart w:id="2" w:name="P0006"/>
      <w:bookmarkEnd w:id="2"/>
      <w:r w:rsidRPr="00B963DB">
        <w:rPr>
          <w:sz w:val="26"/>
          <w:szCs w:val="26"/>
        </w:rPr>
        <w:t xml:space="preserve">4. </w:t>
      </w:r>
      <w:r w:rsidR="00A861E1" w:rsidRPr="00B963DB">
        <w:rPr>
          <w:sz w:val="26"/>
          <w:szCs w:val="26"/>
        </w:rPr>
        <w:t>Обнародовать</w:t>
      </w:r>
      <w:r w:rsidRPr="00B963DB">
        <w:rPr>
          <w:sz w:val="26"/>
          <w:szCs w:val="26"/>
        </w:rPr>
        <w:t xml:space="preserve"> постановление на</w:t>
      </w:r>
      <w:r w:rsidR="00A861E1" w:rsidRPr="00B963DB">
        <w:rPr>
          <w:sz w:val="26"/>
          <w:szCs w:val="26"/>
        </w:rPr>
        <w:t xml:space="preserve"> информационных стендах и разместить</w:t>
      </w:r>
      <w:r w:rsidRPr="00B963DB">
        <w:rPr>
          <w:sz w:val="26"/>
          <w:szCs w:val="26"/>
        </w:rPr>
        <w:t xml:space="preserve"> официальном сайте муниципального образования Славный. </w:t>
      </w:r>
      <w:bookmarkStart w:id="3" w:name="P0007"/>
      <w:bookmarkEnd w:id="3"/>
    </w:p>
    <w:p w:rsidR="00B963DB" w:rsidRPr="0049111A" w:rsidRDefault="00E31AB8" w:rsidP="0049111A">
      <w:pPr>
        <w:pStyle w:val="aa"/>
        <w:ind w:firstLine="680"/>
        <w:rPr>
          <w:sz w:val="26"/>
          <w:szCs w:val="26"/>
        </w:rPr>
      </w:pPr>
      <w:r w:rsidRPr="00B963DB">
        <w:rPr>
          <w:sz w:val="26"/>
          <w:szCs w:val="26"/>
        </w:rPr>
        <w:t xml:space="preserve">5. Постановление вступает в силу со дня официального </w:t>
      </w:r>
      <w:r w:rsidR="00A861E1" w:rsidRPr="00B963DB">
        <w:rPr>
          <w:sz w:val="26"/>
          <w:szCs w:val="26"/>
        </w:rPr>
        <w:t>обнародования</w:t>
      </w:r>
      <w:r w:rsidRPr="00B963DB">
        <w:rPr>
          <w:sz w:val="26"/>
          <w:szCs w:val="26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Default="000D05A0" w:rsidP="000D05A0">
            <w:pPr>
              <w:pStyle w:val="afa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</w:t>
            </w:r>
            <w:r w:rsidR="007C03F7">
              <w:rPr>
                <w:rFonts w:ascii="PT Astra Serif" w:hAnsi="PT Astra Serif"/>
                <w:b/>
                <w:sz w:val="28"/>
                <w:szCs w:val="28"/>
              </w:rPr>
              <w:t xml:space="preserve">ипального образования </w:t>
            </w:r>
          </w:p>
          <w:p w:rsidR="007C03F7" w:rsidRPr="000D05A0" w:rsidRDefault="007C03F7" w:rsidP="000D05A0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Славный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7C03F7" w:rsidP="002A16C1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Ю.Г. Старухин</w:t>
            </w:r>
          </w:p>
        </w:tc>
      </w:tr>
    </w:tbl>
    <w:p w:rsidR="00C85B53" w:rsidRDefault="00C85B53">
      <w:pPr>
        <w:rPr>
          <w:rFonts w:ascii="PT Astra Serif" w:hAnsi="PT Astra Serif" w:cs="PT Astra Serif"/>
          <w:sz w:val="28"/>
          <w:szCs w:val="28"/>
        </w:rPr>
      </w:pPr>
    </w:p>
    <w:p w:rsidR="00573D6D" w:rsidRDefault="00573D6D" w:rsidP="00E31AB8">
      <w:pPr>
        <w:pStyle w:val="aa"/>
        <w:ind w:firstLine="680"/>
        <w:jc w:val="right"/>
        <w:rPr>
          <w:rFonts w:ascii="PT Astra Serif" w:hAnsi="PT Astra Serif"/>
          <w:szCs w:val="28"/>
        </w:rPr>
      </w:pPr>
    </w:p>
    <w:p w:rsidR="00E31AB8" w:rsidRDefault="00E31AB8" w:rsidP="00E31AB8">
      <w:pPr>
        <w:pStyle w:val="aa"/>
        <w:ind w:firstLine="680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 xml:space="preserve">Приложение </w:t>
      </w:r>
    </w:p>
    <w:p w:rsidR="00E31AB8" w:rsidRDefault="00E31AB8" w:rsidP="00E31AB8">
      <w:pPr>
        <w:pStyle w:val="aa"/>
        <w:ind w:firstLine="680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 постановлению администрации</w:t>
      </w:r>
    </w:p>
    <w:p w:rsidR="00E31AB8" w:rsidRDefault="00E31AB8" w:rsidP="00E31AB8">
      <w:pPr>
        <w:pStyle w:val="aa"/>
        <w:ind w:firstLine="680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муниципального образования </w:t>
      </w:r>
    </w:p>
    <w:p w:rsidR="00E31AB8" w:rsidRDefault="00E31AB8" w:rsidP="00E31AB8">
      <w:pPr>
        <w:pStyle w:val="aa"/>
        <w:ind w:firstLine="680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Славный</w:t>
      </w:r>
    </w:p>
    <w:p w:rsidR="00E31AB8" w:rsidRDefault="00E31AB8" w:rsidP="00E31AB8">
      <w:pPr>
        <w:pStyle w:val="aa"/>
        <w:ind w:firstLine="680"/>
        <w:jc w:val="right"/>
      </w:pPr>
      <w:r>
        <w:rPr>
          <w:rFonts w:ascii="PT Astra Serif" w:hAnsi="PT Astra Serif"/>
          <w:szCs w:val="28"/>
        </w:rPr>
        <w:t>от ______________ № _____</w:t>
      </w:r>
      <w:bookmarkStart w:id="4" w:name="P000B"/>
      <w:bookmarkEnd w:id="4"/>
    </w:p>
    <w:p w:rsidR="00E31AB8" w:rsidRDefault="00E31AB8" w:rsidP="00E31AB8">
      <w:pPr>
        <w:pStyle w:val="aa"/>
        <w:jc w:val="center"/>
        <w:rPr>
          <w:rFonts w:ascii="PT Astra Serif" w:hAnsi="PT Astra Serif"/>
          <w:szCs w:val="28"/>
        </w:rPr>
      </w:pPr>
    </w:p>
    <w:p w:rsidR="00E31AB8" w:rsidRPr="004F1A4C" w:rsidRDefault="00E31AB8" w:rsidP="00E31AB8">
      <w:pPr>
        <w:pStyle w:val="aa"/>
        <w:jc w:val="center"/>
        <w:rPr>
          <w:rFonts w:ascii="PT Sans" w:hAnsi="PT Sans"/>
          <w:sz w:val="22"/>
          <w:szCs w:val="22"/>
        </w:rPr>
      </w:pPr>
      <w:r w:rsidRPr="00033647">
        <w:rPr>
          <w:rFonts w:ascii="PT Astra Serif" w:hAnsi="PT Astra Serif"/>
          <w:b/>
          <w:szCs w:val="28"/>
        </w:rPr>
        <w:t xml:space="preserve">Положение </w:t>
      </w:r>
    </w:p>
    <w:p w:rsidR="00E31AB8" w:rsidRPr="00033647" w:rsidRDefault="00E31AB8" w:rsidP="00E31AB8">
      <w:pPr>
        <w:pStyle w:val="aa"/>
        <w:jc w:val="center"/>
        <w:rPr>
          <w:rFonts w:ascii="PT Astra Serif" w:hAnsi="PT Astra Serif"/>
          <w:b/>
        </w:rPr>
      </w:pPr>
      <w:r w:rsidRPr="00033647">
        <w:rPr>
          <w:rFonts w:ascii="PT Astra Serif" w:hAnsi="PT Astra Serif"/>
          <w:b/>
          <w:szCs w:val="28"/>
        </w:rPr>
        <w:t xml:space="preserve">об оказании поддержки (материального стимулирования) граждан, участвующих в охране общественного порядка в составе народных дружин или общественных организаций правоохранительной направленности порядка на территории </w:t>
      </w:r>
      <w:hyperlink r:id="rId13">
        <w:r w:rsidRPr="00033647">
          <w:rPr>
            <w:rFonts w:ascii="PT Astra Serif" w:hAnsi="PT Astra Serif"/>
            <w:b/>
            <w:szCs w:val="28"/>
          </w:rPr>
          <w:t>муниципального образования</w:t>
        </w:r>
      </w:hyperlink>
      <w:r w:rsidRPr="00033647">
        <w:rPr>
          <w:rFonts w:ascii="PT Astra Serif" w:hAnsi="PT Astra Serif"/>
          <w:b/>
          <w:szCs w:val="28"/>
        </w:rPr>
        <w:t xml:space="preserve"> Славный</w:t>
      </w:r>
    </w:p>
    <w:p w:rsidR="00E31AB8" w:rsidRDefault="00E31AB8" w:rsidP="00E31AB8">
      <w:pPr>
        <w:pStyle w:val="3"/>
        <w:ind w:firstLine="680"/>
        <w:jc w:val="center"/>
        <w:rPr>
          <w:rFonts w:ascii="PT Astra Serif" w:hAnsi="PT Astra Serif"/>
        </w:rPr>
      </w:pPr>
    </w:p>
    <w:p w:rsidR="00E31AB8" w:rsidRDefault="00E31AB8" w:rsidP="00E31AB8">
      <w:pPr>
        <w:pStyle w:val="3"/>
        <w:ind w:firstLine="680"/>
        <w:jc w:val="center"/>
      </w:pPr>
      <w:r>
        <w:rPr>
          <w:rFonts w:ascii="PT Astra Serif" w:hAnsi="PT Astra Serif"/>
        </w:rPr>
        <w:t>I. Общие положения</w:t>
      </w:r>
    </w:p>
    <w:p w:rsidR="00E31AB8" w:rsidRDefault="00E31AB8" w:rsidP="00E31AB8">
      <w:pPr>
        <w:pStyle w:val="aa"/>
        <w:ind w:firstLine="680"/>
        <w:jc w:val="center"/>
        <w:rPr>
          <w:rFonts w:ascii="PT Astra Serif" w:hAnsi="PT Astra Serif"/>
        </w:rPr>
      </w:pPr>
    </w:p>
    <w:p w:rsidR="00E31AB8" w:rsidRDefault="00E31AB8" w:rsidP="00E31AB8">
      <w:pPr>
        <w:pStyle w:val="aa"/>
        <w:ind w:firstLine="680"/>
      </w:pPr>
      <w:bookmarkStart w:id="5" w:name="P000F_1"/>
      <w:bookmarkEnd w:id="5"/>
      <w:r>
        <w:rPr>
          <w:rFonts w:ascii="PT Astra Serif" w:hAnsi="PT Astra Serif"/>
          <w:szCs w:val="28"/>
        </w:rPr>
        <w:t xml:space="preserve">1. Положение об оказании поддержки (материального стимулирования) граждан, участвующих в охране общественного порядка в составе народных дружин или общественных организаций правоохранительной направленности на территории муниципального образования Славный  (далее - Положение), разработано в соответствии с </w:t>
      </w:r>
      <w:hyperlink r:id="rId14" w:anchor="7D20K3" w:history="1">
        <w:r>
          <w:rPr>
            <w:rFonts w:ascii="PT Astra Serif" w:hAnsi="PT Astra Serif"/>
            <w:szCs w:val="28"/>
          </w:rPr>
          <w:t xml:space="preserve">Федеральным законом от 6 октября 2003 года </w:t>
        </w:r>
      </w:hyperlink>
      <w:r>
        <w:rPr>
          <w:rFonts w:ascii="PT Astra Serif" w:hAnsi="PT Astra Serif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5">
        <w:r>
          <w:rPr>
            <w:rFonts w:ascii="PT Astra Serif" w:hAnsi="PT Astra Serif"/>
            <w:szCs w:val="28"/>
          </w:rPr>
          <w:t>Федеральным законом от 2 апреля 2014 года № 44-ФЗ «Об участии граждан в охране общественного порядка</w:t>
        </w:r>
      </w:hyperlink>
      <w:r>
        <w:rPr>
          <w:rFonts w:ascii="PT Astra Serif" w:hAnsi="PT Astra Serif"/>
          <w:szCs w:val="28"/>
        </w:rPr>
        <w:t>»,</w:t>
      </w:r>
      <w:hyperlink r:id="rId16">
        <w:r>
          <w:rPr>
            <w:rFonts w:ascii="PT Astra Serif" w:hAnsi="PT Astra Serif"/>
            <w:szCs w:val="28"/>
          </w:rPr>
          <w:t xml:space="preserve"> </w:t>
        </w:r>
      </w:hyperlink>
      <w:r>
        <w:rPr>
          <w:rFonts w:ascii="PT Astra Serif" w:hAnsi="PT Astra Serif"/>
          <w:szCs w:val="28"/>
        </w:rPr>
        <w:t>и определяет условия и порядок поддержки (материального стимулирования) за счет средств бюджета муниципального образования Славный граждан, входящих в состав народных дружин или общественных организа</w:t>
      </w:r>
      <w:bookmarkStart w:id="6" w:name="_GoBack"/>
      <w:bookmarkEnd w:id="6"/>
      <w:r>
        <w:rPr>
          <w:rFonts w:ascii="PT Astra Serif" w:hAnsi="PT Astra Serif"/>
          <w:szCs w:val="28"/>
        </w:rPr>
        <w:t>ций правоохранительной направленности, принимающих участие в мероприятиях по охране общественного порядка во взаимодействии с органами внутренних дел (полицией) или иными правоохранительными органами на территории муниципального образования Славный.</w:t>
      </w:r>
    </w:p>
    <w:p w:rsidR="00E31AB8" w:rsidRDefault="00E31AB8" w:rsidP="00E31AB8">
      <w:pPr>
        <w:pStyle w:val="aa"/>
        <w:ind w:firstLine="680"/>
      </w:pPr>
      <w:bookmarkStart w:id="7" w:name="P0010_1"/>
      <w:bookmarkEnd w:id="7"/>
      <w:r>
        <w:rPr>
          <w:rFonts w:ascii="PT Astra Serif" w:hAnsi="PT Astra Serif"/>
          <w:szCs w:val="28"/>
        </w:rPr>
        <w:t>2. Положение разработано в целях оказания поддержки (материального стимулирования) граждан, добросовестно исполняющих свои обязанности в составе народных дружин или общественных организаций правоохранительной направленности при участии в мероприятиях по охране общественного порядка, проводимых во взаимодействии с органами внутренних дел (полицией) и иными правоохранительными органами на территории муниципального образования Славный.</w:t>
      </w:r>
    </w:p>
    <w:p w:rsidR="00E31AB8" w:rsidRDefault="00E31AB8" w:rsidP="00E31AB8">
      <w:pPr>
        <w:pStyle w:val="aa"/>
        <w:ind w:firstLine="680"/>
      </w:pPr>
      <w:bookmarkStart w:id="8" w:name="P0011_1"/>
      <w:bookmarkEnd w:id="8"/>
      <w:r>
        <w:rPr>
          <w:rFonts w:ascii="PT Astra Serif" w:hAnsi="PT Astra Serif"/>
          <w:szCs w:val="28"/>
        </w:rPr>
        <w:t>Основными целями поддержки граждан и их объединений являются:</w:t>
      </w:r>
    </w:p>
    <w:p w:rsidR="00E31AB8" w:rsidRDefault="00E31AB8" w:rsidP="00E31AB8">
      <w:pPr>
        <w:pStyle w:val="aa"/>
        <w:ind w:firstLine="680"/>
      </w:pPr>
      <w:bookmarkStart w:id="9" w:name="P0012_1"/>
      <w:bookmarkEnd w:id="9"/>
      <w:r>
        <w:rPr>
          <w:rFonts w:ascii="PT Astra Serif" w:hAnsi="PT Astra Serif"/>
          <w:szCs w:val="28"/>
        </w:rPr>
        <w:t>а) повышение престижности добровольного участия граждан в охране общественного порядка на территории муниципального образования Славный;</w:t>
      </w:r>
      <w:bookmarkStart w:id="10" w:name="P0013"/>
      <w:bookmarkEnd w:id="10"/>
    </w:p>
    <w:p w:rsidR="00E31AB8" w:rsidRDefault="00E31AB8" w:rsidP="00E31AB8">
      <w:pPr>
        <w:pStyle w:val="aa"/>
        <w:ind w:firstLine="680"/>
      </w:pPr>
      <w:bookmarkStart w:id="11" w:name="P0013_1"/>
      <w:bookmarkEnd w:id="11"/>
      <w:r>
        <w:rPr>
          <w:rFonts w:ascii="PT Astra Serif" w:hAnsi="PT Astra Serif"/>
          <w:szCs w:val="28"/>
        </w:rPr>
        <w:t>б) укрепление общественной безопасности и правопорядка в муниципальном образовании Славный, повышение роли народных дружин и общественных объединений в обеспечении охраны общественного порядка.</w:t>
      </w:r>
      <w:bookmarkStart w:id="12" w:name="P0014"/>
      <w:bookmarkEnd w:id="12"/>
    </w:p>
    <w:p w:rsidR="00E31AB8" w:rsidRDefault="00E31AB8" w:rsidP="00E31AB8">
      <w:pPr>
        <w:pStyle w:val="aa"/>
        <w:ind w:firstLine="680"/>
      </w:pPr>
      <w:bookmarkStart w:id="13" w:name="P0014_1"/>
      <w:bookmarkEnd w:id="13"/>
      <w:r>
        <w:rPr>
          <w:rFonts w:ascii="PT Astra Serif" w:hAnsi="PT Astra Serif"/>
          <w:szCs w:val="28"/>
        </w:rPr>
        <w:t xml:space="preserve">3. Поддержка граждан, участвующих в охране общественного порядка в составе народных дружин или общественных организаций правоохранительной направленности, осуществляется в форме материального </w:t>
      </w:r>
      <w:r>
        <w:rPr>
          <w:rFonts w:ascii="PT Astra Serif" w:hAnsi="PT Astra Serif"/>
          <w:szCs w:val="28"/>
        </w:rPr>
        <w:lastRenderedPageBreak/>
        <w:t>стимулирования на условиях и в порядке, определенных настоящим Положением.</w:t>
      </w:r>
      <w:bookmarkStart w:id="14" w:name="P0015"/>
      <w:bookmarkEnd w:id="14"/>
    </w:p>
    <w:p w:rsidR="00E31AB8" w:rsidRDefault="00E31AB8" w:rsidP="00E31AB8">
      <w:pPr>
        <w:pStyle w:val="aa"/>
        <w:ind w:firstLine="680"/>
      </w:pPr>
      <w:bookmarkStart w:id="15" w:name="P0015_1"/>
      <w:bookmarkEnd w:id="15"/>
      <w:r>
        <w:rPr>
          <w:rFonts w:ascii="PT Astra Serif" w:hAnsi="PT Astra Serif"/>
          <w:szCs w:val="28"/>
        </w:rPr>
        <w:t>4. Финансовое обеспечение расходов, связанных с денежной выплатой гражданам, участвующим в охране общественного порядка в составе народных дружин или общественных организаций правоохранительной направленности, является расходным обязательством муниципального образования Славный.</w:t>
      </w:r>
      <w:bookmarkStart w:id="16" w:name="P0016"/>
      <w:bookmarkEnd w:id="16"/>
    </w:p>
    <w:p w:rsidR="00E31AB8" w:rsidRDefault="00E31AB8" w:rsidP="00E31AB8">
      <w:pPr>
        <w:pStyle w:val="aa"/>
        <w:ind w:firstLine="680"/>
      </w:pPr>
      <w:bookmarkStart w:id="17" w:name="P0016_1"/>
      <w:bookmarkEnd w:id="17"/>
      <w:r>
        <w:rPr>
          <w:rFonts w:ascii="PT Astra Serif" w:hAnsi="PT Astra Serif"/>
          <w:szCs w:val="28"/>
        </w:rPr>
        <w:t>5. Денежная выплата гражданам, участвующим в охране общественного порядка в составе народных дружин или общественных организаций правоохранительной направленности, осуществляется за счет средств бюджета муниципального образования Славный</w:t>
      </w:r>
      <w:r>
        <w:t xml:space="preserve"> </w:t>
      </w:r>
      <w:r>
        <w:rPr>
          <w:rFonts w:ascii="PT Astra Serif" w:hAnsi="PT Astra Serif"/>
          <w:szCs w:val="28"/>
        </w:rPr>
        <w:t xml:space="preserve">в пределах ассигнований, предусмотренных на </w:t>
      </w:r>
      <w:r>
        <w:rPr>
          <w:rFonts w:ascii="PT Astra Serif" w:hAnsi="PT Astra Serif"/>
          <w:color w:val="000000"/>
          <w:szCs w:val="28"/>
        </w:rPr>
        <w:t>денежное</w:t>
      </w:r>
      <w:r>
        <w:rPr>
          <w:rFonts w:ascii="PT Astra Serif" w:hAnsi="PT Astra Serif"/>
          <w:szCs w:val="28"/>
        </w:rPr>
        <w:t xml:space="preserve"> поощрение, в рамках муниципальной программы </w:t>
      </w:r>
      <w:r w:rsidR="00A861E1">
        <w:rPr>
          <w:rFonts w:ascii="PT Astra Serif" w:hAnsi="PT Astra Serif"/>
          <w:szCs w:val="28"/>
        </w:rPr>
        <w:t>«Повышение общественной безопасности населения муниципального образования Славный»</w:t>
      </w:r>
      <w:r>
        <w:rPr>
          <w:rFonts w:ascii="PT Astra Serif" w:hAnsi="PT Astra Serif"/>
          <w:szCs w:val="28"/>
        </w:rPr>
        <w:t>.</w:t>
      </w:r>
    </w:p>
    <w:p w:rsidR="00E31AB8" w:rsidRDefault="00E31AB8" w:rsidP="00E31AB8">
      <w:pPr>
        <w:pStyle w:val="3"/>
        <w:jc w:val="left"/>
        <w:rPr>
          <w:rFonts w:ascii="PT Astra Serif" w:hAnsi="PT Astra Serif"/>
        </w:rPr>
      </w:pPr>
    </w:p>
    <w:p w:rsidR="00E31AB8" w:rsidRDefault="00E31AB8" w:rsidP="00A861E1">
      <w:pPr>
        <w:pStyle w:val="3"/>
        <w:jc w:val="center"/>
      </w:pPr>
      <w:r>
        <w:rPr>
          <w:rFonts w:ascii="PT Astra Serif" w:hAnsi="PT Astra Serif"/>
        </w:rPr>
        <w:t>II. Условия и порядок осуществления денежной выплаты гражданам, участвующим в охране общественного порядка в составе народных дружин или общественных организаций правоохранительной направленности</w:t>
      </w:r>
    </w:p>
    <w:p w:rsidR="00E31AB8" w:rsidRDefault="00E31AB8" w:rsidP="00E31AB8">
      <w:pPr>
        <w:pStyle w:val="aa"/>
        <w:ind w:firstLine="680"/>
        <w:jc w:val="center"/>
        <w:rPr>
          <w:rFonts w:ascii="PT Astra Serif" w:hAnsi="PT Astra Serif"/>
          <w:b/>
          <w:bCs/>
          <w:szCs w:val="28"/>
        </w:rPr>
      </w:pPr>
    </w:p>
    <w:p w:rsidR="00E31AB8" w:rsidRDefault="00E31AB8" w:rsidP="00E31AB8">
      <w:pPr>
        <w:pStyle w:val="aa"/>
        <w:ind w:firstLine="680"/>
      </w:pPr>
      <w:bookmarkStart w:id="18" w:name="P0019_1"/>
      <w:bookmarkEnd w:id="18"/>
      <w:r>
        <w:rPr>
          <w:rFonts w:ascii="PT Astra Serif" w:hAnsi="PT Astra Serif"/>
          <w:szCs w:val="28"/>
        </w:rPr>
        <w:t>6. Денежная выплата гражданам, участвующим в охране общественного порядка и входящим в состав народных дружин или общественных</w:t>
      </w:r>
      <w:r w:rsidR="00B963DB">
        <w:rPr>
          <w:rFonts w:ascii="PT Astra Serif" w:hAnsi="PT Astra Serif"/>
          <w:szCs w:val="28"/>
        </w:rPr>
        <w:t xml:space="preserve"> организаций правоохранительной </w:t>
      </w:r>
      <w:r>
        <w:rPr>
          <w:rFonts w:ascii="PT Astra Serif" w:hAnsi="PT Astra Serif"/>
          <w:szCs w:val="28"/>
        </w:rPr>
        <w:t xml:space="preserve">направленности осуществляется ежемесячно на основании постановления </w:t>
      </w:r>
      <w:r w:rsidR="00B963DB">
        <w:rPr>
          <w:rFonts w:ascii="PT Astra Serif" w:hAnsi="PT Astra Serif"/>
          <w:szCs w:val="28"/>
        </w:rPr>
        <w:t xml:space="preserve">администрации </w:t>
      </w:r>
      <w:r>
        <w:rPr>
          <w:rFonts w:ascii="PT Astra Serif" w:hAnsi="PT Astra Serif"/>
          <w:szCs w:val="28"/>
        </w:rPr>
        <w:t>муниципального образования Славный</w:t>
      </w:r>
      <w:bookmarkStart w:id="19" w:name="P001C"/>
      <w:bookmarkEnd w:id="19"/>
      <w:r>
        <w:rPr>
          <w:rFonts w:ascii="PT Astra Serif" w:hAnsi="PT Astra Serif"/>
          <w:szCs w:val="28"/>
        </w:rPr>
        <w:t>.</w:t>
      </w:r>
    </w:p>
    <w:p w:rsidR="00E31AB8" w:rsidRDefault="00E31AB8" w:rsidP="00E31AB8">
      <w:pPr>
        <w:pStyle w:val="aa"/>
        <w:ind w:firstLine="680"/>
      </w:pPr>
      <w:r>
        <w:rPr>
          <w:rFonts w:ascii="PT Astra Serif" w:hAnsi="PT Astra Serif"/>
          <w:szCs w:val="28"/>
        </w:rPr>
        <w:t>7. Размер денежной выплаты устанавливается за фактически отра</w:t>
      </w:r>
      <w:r w:rsidR="00B963DB">
        <w:rPr>
          <w:rFonts w:ascii="PT Astra Serif" w:hAnsi="PT Astra Serif"/>
          <w:szCs w:val="28"/>
        </w:rPr>
        <w:t xml:space="preserve">ботанное время согласно графику </w:t>
      </w:r>
      <w:r>
        <w:rPr>
          <w:rFonts w:ascii="PT Astra Serif" w:hAnsi="PT Astra Serif"/>
          <w:szCs w:val="28"/>
        </w:rPr>
        <w:t>выхода на дежурство граждан, участвующих в охране общественного порядка в составе народных дружин или общественных организаций правоохранительной направленности, из расчета 150 рублей за 1 час дежурства.</w:t>
      </w:r>
      <w:bookmarkStart w:id="20" w:name="P001D"/>
      <w:bookmarkEnd w:id="20"/>
    </w:p>
    <w:p w:rsidR="00E31AB8" w:rsidRDefault="00E31AB8" w:rsidP="00E31AB8">
      <w:pPr>
        <w:pStyle w:val="aa"/>
        <w:ind w:firstLine="680"/>
      </w:pPr>
      <w:r>
        <w:rPr>
          <w:rFonts w:ascii="PT Astra Serif" w:hAnsi="PT Astra Serif"/>
          <w:szCs w:val="28"/>
        </w:rPr>
        <w:t>8. Для обеспечения денежной выплаты гражданам, участвующим в охране общественного порядка в составе народных дружин или общественных организаций пр</w:t>
      </w:r>
      <w:r w:rsidR="00B963DB">
        <w:rPr>
          <w:rFonts w:ascii="PT Astra Serif" w:hAnsi="PT Astra Serif"/>
          <w:szCs w:val="28"/>
        </w:rPr>
        <w:t>авоохранительной направленности</w:t>
      </w:r>
      <w:r>
        <w:rPr>
          <w:rFonts w:ascii="PT Astra Serif" w:hAnsi="PT Astra Serif"/>
          <w:szCs w:val="28"/>
        </w:rPr>
        <w:t xml:space="preserve">, командир народной дружины или общественной организации правоохранительной направленности обязан в срок </w:t>
      </w:r>
      <w:r>
        <w:rPr>
          <w:rFonts w:ascii="PT Astra Serif" w:hAnsi="PT Astra Serif"/>
          <w:szCs w:val="28"/>
          <w:shd w:val="clear" w:color="auto" w:fill="FFFFFF"/>
        </w:rPr>
        <w:t>до 3 числа месяца,</w:t>
      </w:r>
      <w:r>
        <w:rPr>
          <w:rFonts w:ascii="PT Astra Serif" w:hAnsi="PT Astra Serif"/>
          <w:szCs w:val="28"/>
        </w:rPr>
        <w:t xml:space="preserve"> следующего за отчетным, направлять на имя главы </w:t>
      </w:r>
      <w:r w:rsidRPr="004F1A4C">
        <w:rPr>
          <w:rFonts w:ascii="PT Astra Serif" w:hAnsi="PT Astra Serif"/>
          <w:szCs w:val="28"/>
        </w:rPr>
        <w:t xml:space="preserve">администрации муниципального образования Славный </w:t>
      </w:r>
      <w:r>
        <w:rPr>
          <w:rFonts w:ascii="PT Astra Serif" w:hAnsi="PT Astra Serif"/>
          <w:szCs w:val="28"/>
        </w:rPr>
        <w:t>рапорт о денежной выплате, согласованный с руководителем территориального органа МВД России на районном уровне или иного правоохранительного органа, по инициативе которого осуществлялось привлечение граждан к охране общественного порядка (далее - Рапорт) (приложение к Положению).</w:t>
      </w:r>
      <w:bookmarkStart w:id="21" w:name="P001F"/>
      <w:bookmarkEnd w:id="21"/>
    </w:p>
    <w:p w:rsidR="00E31AB8" w:rsidRDefault="00E31AB8" w:rsidP="00E31AB8">
      <w:pPr>
        <w:pStyle w:val="aa"/>
        <w:ind w:firstLine="680"/>
      </w:pPr>
      <w:bookmarkStart w:id="22" w:name="P001F_1"/>
      <w:bookmarkEnd w:id="22"/>
      <w:r>
        <w:rPr>
          <w:rFonts w:ascii="PT Astra Serif" w:hAnsi="PT Astra Serif"/>
          <w:szCs w:val="28"/>
        </w:rPr>
        <w:t>К Рапорту прилагается Список граждан, участвовавших в охране общественного порядка в составе народных дружин или общественных организаций правоохранительной направленности,  имеющих право на получение денежной выплаты (приложение к Рапорту).</w:t>
      </w:r>
      <w:bookmarkStart w:id="23" w:name="P0020"/>
      <w:bookmarkEnd w:id="23"/>
    </w:p>
    <w:p w:rsidR="00E31AB8" w:rsidRDefault="00E31AB8" w:rsidP="00E31AB8">
      <w:pPr>
        <w:pStyle w:val="aa"/>
        <w:ind w:firstLine="680"/>
      </w:pPr>
      <w:bookmarkStart w:id="24" w:name="P0020_1"/>
      <w:bookmarkEnd w:id="24"/>
      <w:r>
        <w:rPr>
          <w:rFonts w:ascii="PT Astra Serif" w:hAnsi="PT Astra Serif"/>
          <w:szCs w:val="28"/>
        </w:rPr>
        <w:t xml:space="preserve">В Списке граждан, участвовавших в охране общественного порядка в составе народных дружин или общественных организаций </w:t>
      </w:r>
      <w:r>
        <w:rPr>
          <w:rFonts w:ascii="PT Astra Serif" w:hAnsi="PT Astra Serif"/>
          <w:szCs w:val="28"/>
        </w:rPr>
        <w:lastRenderedPageBreak/>
        <w:t>правоохранительной направленности, имеющих право на получение денежной выплаты, должны содержаться следующие данные:</w:t>
      </w:r>
    </w:p>
    <w:p w:rsidR="00E31AB8" w:rsidRDefault="00E31AB8" w:rsidP="00E31AB8">
      <w:pPr>
        <w:pStyle w:val="aa"/>
        <w:ind w:firstLine="680"/>
      </w:pPr>
      <w:bookmarkStart w:id="25" w:name="P0021"/>
      <w:bookmarkStart w:id="26" w:name="P0021_1"/>
      <w:bookmarkEnd w:id="25"/>
      <w:bookmarkEnd w:id="26"/>
      <w:r>
        <w:rPr>
          <w:rFonts w:ascii="PT Astra Serif" w:hAnsi="PT Astra Serif"/>
          <w:szCs w:val="28"/>
        </w:rPr>
        <w:t>фамилия, имя, отчество;</w:t>
      </w:r>
    </w:p>
    <w:p w:rsidR="00E31AB8" w:rsidRDefault="00E31AB8" w:rsidP="00E31AB8">
      <w:pPr>
        <w:pStyle w:val="aa"/>
        <w:ind w:firstLine="680"/>
      </w:pPr>
      <w:bookmarkStart w:id="27" w:name="P0022_1"/>
      <w:bookmarkEnd w:id="27"/>
      <w:r>
        <w:rPr>
          <w:rFonts w:ascii="PT Astra Serif" w:hAnsi="PT Astra Serif"/>
          <w:szCs w:val="28"/>
        </w:rPr>
        <w:t>номер и дата выдачи удостоверения народного дружинника установленного образца;</w:t>
      </w:r>
    </w:p>
    <w:p w:rsidR="00E31AB8" w:rsidRDefault="00E31AB8" w:rsidP="00E31AB8">
      <w:pPr>
        <w:pStyle w:val="aa"/>
        <w:ind w:firstLine="680"/>
      </w:pPr>
      <w:bookmarkStart w:id="28" w:name="P0023_1"/>
      <w:bookmarkEnd w:id="28"/>
      <w:r>
        <w:rPr>
          <w:rFonts w:ascii="PT Astra Serif" w:hAnsi="PT Astra Serif"/>
          <w:szCs w:val="28"/>
        </w:rPr>
        <w:t>номер телефона;</w:t>
      </w:r>
    </w:p>
    <w:p w:rsidR="00E31AB8" w:rsidRDefault="00E31AB8" w:rsidP="00E31AB8">
      <w:pPr>
        <w:pStyle w:val="aa"/>
        <w:ind w:firstLine="680"/>
      </w:pPr>
      <w:bookmarkStart w:id="29" w:name="P0024_1"/>
      <w:bookmarkEnd w:id="29"/>
      <w:r>
        <w:rPr>
          <w:rFonts w:ascii="PT Astra Serif" w:hAnsi="PT Astra Serif"/>
          <w:szCs w:val="28"/>
        </w:rPr>
        <w:t>количество выходов на дежурство с указанием даты;</w:t>
      </w:r>
    </w:p>
    <w:p w:rsidR="00E31AB8" w:rsidRDefault="00E31AB8" w:rsidP="00E31AB8">
      <w:pPr>
        <w:pStyle w:val="aa"/>
        <w:ind w:firstLine="680"/>
      </w:pPr>
      <w:bookmarkStart w:id="30" w:name="P0025_1"/>
      <w:bookmarkEnd w:id="30"/>
      <w:r>
        <w:rPr>
          <w:rFonts w:ascii="PT Astra Serif" w:hAnsi="PT Astra Serif"/>
          <w:szCs w:val="28"/>
        </w:rPr>
        <w:t>продолжительность каждого выхода на дежурство в часах;</w:t>
      </w:r>
    </w:p>
    <w:p w:rsidR="00E31AB8" w:rsidRDefault="00E31AB8" w:rsidP="00E31AB8">
      <w:pPr>
        <w:pStyle w:val="aa"/>
        <w:ind w:firstLine="680"/>
      </w:pPr>
      <w:bookmarkStart w:id="31" w:name="P0026_1"/>
      <w:bookmarkEnd w:id="31"/>
      <w:r>
        <w:rPr>
          <w:rFonts w:ascii="PT Astra Serif" w:hAnsi="PT Astra Serif"/>
          <w:szCs w:val="28"/>
        </w:rPr>
        <w:t>общее количество часов дежурства за отчетный месяц;</w:t>
      </w:r>
    </w:p>
    <w:p w:rsidR="00E31AB8" w:rsidRDefault="00E31AB8" w:rsidP="00E31AB8">
      <w:pPr>
        <w:pStyle w:val="aa"/>
        <w:ind w:firstLine="680"/>
      </w:pPr>
      <w:bookmarkStart w:id="32" w:name="P0027_1"/>
      <w:bookmarkEnd w:id="32"/>
      <w:r>
        <w:rPr>
          <w:rFonts w:ascii="PT Astra Serif" w:hAnsi="PT Astra Serif"/>
          <w:szCs w:val="28"/>
        </w:rPr>
        <w:t>сумма денежной выплаты.</w:t>
      </w:r>
    </w:p>
    <w:p w:rsidR="00E31AB8" w:rsidRDefault="00E31AB8" w:rsidP="00E31AB8">
      <w:pPr>
        <w:pStyle w:val="aa"/>
        <w:ind w:firstLine="680"/>
      </w:pPr>
      <w:bookmarkStart w:id="33" w:name="P0028_1"/>
      <w:bookmarkEnd w:id="33"/>
      <w:r>
        <w:rPr>
          <w:rFonts w:ascii="PT Astra Serif" w:hAnsi="PT Astra Serif"/>
          <w:szCs w:val="28"/>
        </w:rPr>
        <w:t>Одновременно с Рапортом представляются следующие документы на поощряемых граждан, в случае, если такие документы ранее не представлялись:</w:t>
      </w:r>
    </w:p>
    <w:p w:rsidR="00E31AB8" w:rsidRDefault="00E31AB8" w:rsidP="00E31AB8">
      <w:pPr>
        <w:pStyle w:val="aa"/>
        <w:ind w:firstLine="680"/>
      </w:pPr>
      <w:bookmarkStart w:id="34" w:name="P0029_1"/>
      <w:bookmarkEnd w:id="34"/>
      <w:r>
        <w:rPr>
          <w:rFonts w:ascii="PT Astra Serif" w:hAnsi="PT Astra Serif"/>
          <w:szCs w:val="28"/>
        </w:rPr>
        <w:t>копия паспорта;</w:t>
      </w:r>
    </w:p>
    <w:p w:rsidR="00E31AB8" w:rsidRDefault="00E31AB8" w:rsidP="00E31AB8">
      <w:pPr>
        <w:pStyle w:val="aa"/>
        <w:ind w:firstLine="680"/>
      </w:pPr>
      <w:bookmarkStart w:id="35" w:name="P002A_1"/>
      <w:bookmarkEnd w:id="35"/>
      <w:r>
        <w:rPr>
          <w:rFonts w:ascii="PT Astra Serif" w:hAnsi="PT Astra Serif"/>
          <w:szCs w:val="28"/>
        </w:rPr>
        <w:t>реквизиты лицевого счета, открытого гражданином в российской кредитной организации;</w:t>
      </w:r>
    </w:p>
    <w:p w:rsidR="00E31AB8" w:rsidRDefault="00E31AB8" w:rsidP="00E31AB8">
      <w:pPr>
        <w:pStyle w:val="aa"/>
        <w:ind w:firstLine="680"/>
      </w:pPr>
      <w:bookmarkStart w:id="36" w:name="P002B_1"/>
      <w:bookmarkEnd w:id="36"/>
      <w:r>
        <w:rPr>
          <w:rFonts w:ascii="PT Astra Serif" w:hAnsi="PT Astra Serif"/>
          <w:szCs w:val="28"/>
        </w:rPr>
        <w:t>копия СНИЛС;</w:t>
      </w:r>
    </w:p>
    <w:p w:rsidR="00E31AB8" w:rsidRDefault="00E31AB8" w:rsidP="00E31AB8">
      <w:pPr>
        <w:pStyle w:val="aa"/>
        <w:ind w:firstLine="680"/>
      </w:pPr>
      <w:bookmarkStart w:id="37" w:name="P002C_1"/>
      <w:bookmarkEnd w:id="37"/>
      <w:r>
        <w:rPr>
          <w:rFonts w:ascii="PT Astra Serif" w:hAnsi="PT Astra Serif"/>
          <w:szCs w:val="28"/>
        </w:rPr>
        <w:t>копия свидетельства о постановке на учет в налоговом органе физического лица по месту жительства на территории РФ (ИНН);</w:t>
      </w:r>
    </w:p>
    <w:p w:rsidR="00E31AB8" w:rsidRDefault="00E31AB8" w:rsidP="00E31AB8">
      <w:pPr>
        <w:pStyle w:val="aa"/>
        <w:ind w:firstLine="680"/>
      </w:pPr>
      <w:bookmarkStart w:id="38" w:name="P002D_1"/>
      <w:bookmarkEnd w:id="38"/>
      <w:r>
        <w:rPr>
          <w:rFonts w:ascii="PT Astra Serif" w:hAnsi="PT Astra Serif"/>
          <w:szCs w:val="28"/>
        </w:rPr>
        <w:t>согласие на обработку персональных данных.</w:t>
      </w:r>
    </w:p>
    <w:p w:rsidR="00E31AB8" w:rsidRDefault="00E31AB8" w:rsidP="00E31AB8">
      <w:pPr>
        <w:pStyle w:val="aa"/>
        <w:ind w:firstLine="680"/>
      </w:pPr>
      <w:r>
        <w:rPr>
          <w:rFonts w:ascii="PT Astra Serif" w:hAnsi="PT Astra Serif"/>
          <w:szCs w:val="28"/>
        </w:rPr>
        <w:t>9. Командир народной дружины или общественной организации правоохранительной направленности несет ответственность за достоверность и полноту сведений, изложенных в Рапорте и Списке граждан, участвовавших в охране общественного порядка в составе народных дружин или общественных организаций правоохранительной направленности, имеющих право на получение денежной выплаты.</w:t>
      </w:r>
    </w:p>
    <w:p w:rsidR="00E31AB8" w:rsidRPr="00FD1BE9" w:rsidRDefault="00E31AB8" w:rsidP="00E31AB8">
      <w:pPr>
        <w:pStyle w:val="aa"/>
        <w:ind w:firstLine="680"/>
      </w:pPr>
      <w:bookmarkStart w:id="39" w:name="P002F"/>
      <w:bookmarkStart w:id="40" w:name="P002F_1"/>
      <w:bookmarkEnd w:id="39"/>
      <w:bookmarkEnd w:id="40"/>
      <w:r>
        <w:rPr>
          <w:rFonts w:ascii="PT Astra Serif" w:hAnsi="PT Astra Serif"/>
          <w:szCs w:val="28"/>
        </w:rPr>
        <w:t xml:space="preserve">10. Глава администрации муниципального образования Славный течение 5 рабочих дней рассматривает Рапорт и принимает решение о денежной выплате гражданам, участвующим в охране общественного порядка в составе народных дружин или общественных организаций правоохранительной </w:t>
      </w:r>
      <w:r w:rsidRPr="00FD1BE9">
        <w:rPr>
          <w:rFonts w:ascii="PT Astra Serif" w:hAnsi="PT Astra Serif"/>
          <w:szCs w:val="28"/>
        </w:rPr>
        <w:t>направленности.</w:t>
      </w:r>
    </w:p>
    <w:p w:rsidR="00E31AB8" w:rsidRPr="00FD1BE9" w:rsidRDefault="00E31AB8" w:rsidP="00E31AB8">
      <w:pPr>
        <w:pStyle w:val="aa"/>
        <w:ind w:firstLine="680"/>
      </w:pPr>
      <w:r w:rsidRPr="00FD1BE9">
        <w:rPr>
          <w:rFonts w:ascii="PT Astra Serif" w:hAnsi="PT Astra Serif"/>
          <w:szCs w:val="28"/>
        </w:rPr>
        <w:t>11. Причиной отказа в выплате является представление неполного пакета документов, указанных в пункте 8 настоящего Положения.</w:t>
      </w:r>
      <w:bookmarkStart w:id="41" w:name="P0031"/>
      <w:bookmarkEnd w:id="41"/>
    </w:p>
    <w:p w:rsidR="00E31AB8" w:rsidRDefault="00E31AB8" w:rsidP="00E31AB8">
      <w:pPr>
        <w:pStyle w:val="aa"/>
        <w:ind w:firstLine="680"/>
      </w:pPr>
      <w:bookmarkStart w:id="42" w:name="P0031_1"/>
      <w:bookmarkEnd w:id="42"/>
      <w:r w:rsidRPr="00FD1BE9">
        <w:rPr>
          <w:rFonts w:ascii="PT Astra Serif" w:hAnsi="PT Astra Serif"/>
          <w:szCs w:val="28"/>
        </w:rPr>
        <w:t xml:space="preserve">12. Перечисление денежной выплаты на расчетный счет гражданам, участвующим в охране общественного порядка и входящим в состав народных дружин или общественных организаций правоохранительной направленности, осуществляется в течение </w:t>
      </w:r>
      <w:r w:rsidR="00B963DB">
        <w:rPr>
          <w:rFonts w:ascii="PT Astra Serif" w:hAnsi="PT Astra Serif"/>
          <w:szCs w:val="28"/>
        </w:rPr>
        <w:t>5</w:t>
      </w:r>
      <w:r w:rsidRPr="00FD1BE9">
        <w:rPr>
          <w:rFonts w:ascii="PT Astra Serif" w:hAnsi="PT Astra Serif"/>
          <w:szCs w:val="28"/>
        </w:rPr>
        <w:t xml:space="preserve"> календарных дней </w:t>
      </w:r>
      <w:r>
        <w:rPr>
          <w:rFonts w:ascii="PT Astra Serif" w:hAnsi="PT Astra Serif"/>
          <w:szCs w:val="28"/>
        </w:rPr>
        <w:t xml:space="preserve">со дня поступления средств на лицевой счет </w:t>
      </w:r>
      <w:r w:rsidR="00B963DB">
        <w:rPr>
          <w:rFonts w:ascii="PT Astra Serif" w:hAnsi="PT Astra Serif"/>
          <w:szCs w:val="28"/>
        </w:rPr>
        <w:t xml:space="preserve">администрации </w:t>
      </w:r>
      <w:r>
        <w:rPr>
          <w:rFonts w:ascii="PT Astra Serif" w:hAnsi="PT Astra Serif"/>
          <w:szCs w:val="28"/>
        </w:rPr>
        <w:t>муниципального образования Славный.</w:t>
      </w:r>
    </w:p>
    <w:p w:rsidR="00C85B53" w:rsidRDefault="00C85B53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882"/>
      </w:tblGrid>
      <w:tr w:rsidR="00E31AB8" w:rsidTr="00E31AB8">
        <w:tc>
          <w:tcPr>
            <w:tcW w:w="5127" w:type="dxa"/>
          </w:tcPr>
          <w:p w:rsidR="00E31AB8" w:rsidRDefault="00E31AB8" w:rsidP="008F3D78">
            <w:pPr>
              <w:pStyle w:val="aa"/>
            </w:pPr>
          </w:p>
        </w:tc>
        <w:tc>
          <w:tcPr>
            <w:tcW w:w="5127" w:type="dxa"/>
          </w:tcPr>
          <w:p w:rsidR="00E31AB8" w:rsidRPr="004F1A4C" w:rsidRDefault="00E31AB8" w:rsidP="008F3D78">
            <w:pPr>
              <w:pStyle w:val="3"/>
              <w:jc w:val="right"/>
              <w:outlineLvl w:val="2"/>
              <w:rPr>
                <w:rFonts w:ascii="Times New Roman" w:hAnsi="Times New Roman"/>
              </w:rPr>
            </w:pPr>
            <w:r w:rsidRPr="004F1A4C">
              <w:rPr>
                <w:rFonts w:ascii="Times New Roman" w:hAnsi="Times New Roman"/>
              </w:rPr>
              <w:t>Приложение</w:t>
            </w:r>
            <w:r w:rsidRPr="004F1A4C">
              <w:rPr>
                <w:rFonts w:ascii="Times New Roman" w:hAnsi="Times New Roman"/>
              </w:rPr>
              <w:br/>
              <w:t>к Положению</w:t>
            </w:r>
          </w:p>
          <w:p w:rsidR="00E31AB8" w:rsidRPr="004F1A4C" w:rsidRDefault="00E31AB8" w:rsidP="008F3D78">
            <w:pPr>
              <w:pStyle w:val="aa"/>
              <w:jc w:val="right"/>
              <w:rPr>
                <w:rFonts w:ascii="Times New Roman" w:hAnsi="Times New Roman"/>
              </w:rPr>
            </w:pPr>
          </w:p>
        </w:tc>
      </w:tr>
      <w:tr w:rsidR="00E31AB8" w:rsidTr="00E31AB8">
        <w:tc>
          <w:tcPr>
            <w:tcW w:w="5127" w:type="dxa"/>
          </w:tcPr>
          <w:p w:rsidR="00E31AB8" w:rsidRDefault="00E31AB8" w:rsidP="008F3D78">
            <w:pPr>
              <w:pStyle w:val="aa"/>
            </w:pPr>
          </w:p>
        </w:tc>
        <w:tc>
          <w:tcPr>
            <w:tcW w:w="5127" w:type="dxa"/>
          </w:tcPr>
          <w:p w:rsidR="00E31AB8" w:rsidRPr="004F1A4C" w:rsidRDefault="00E31AB8" w:rsidP="008F3D78">
            <w:pPr>
              <w:pStyle w:val="aa"/>
              <w:jc w:val="right"/>
              <w:rPr>
                <w:rFonts w:ascii="Times New Roman" w:hAnsi="Times New Roman"/>
              </w:rPr>
            </w:pPr>
            <w:r w:rsidRPr="004F1A4C">
              <w:rPr>
                <w:rFonts w:ascii="Times New Roman" w:hAnsi="Times New Roman"/>
                <w:bCs/>
                <w:color w:val="000000"/>
                <w:szCs w:val="28"/>
              </w:rPr>
              <w:t>Главе администрации</w:t>
            </w:r>
            <w:r w:rsidRPr="004F1A4C">
              <w:rPr>
                <w:rFonts w:ascii="Times New Roman" w:hAnsi="Times New Roman"/>
                <w:bCs/>
                <w:color w:val="000000"/>
                <w:szCs w:val="28"/>
              </w:rPr>
              <w:br/>
              <w:t>муниципального образования ______________________</w:t>
            </w:r>
          </w:p>
        </w:tc>
      </w:tr>
    </w:tbl>
    <w:p w:rsidR="00E31AB8" w:rsidRDefault="00E31AB8" w:rsidP="00E31AB8">
      <w:pPr>
        <w:pStyle w:val="aa"/>
        <w:jc w:val="right"/>
        <w:rPr>
          <w:rFonts w:ascii="PT Astra Serif" w:hAnsi="PT Astra Serif"/>
          <w:szCs w:val="28"/>
        </w:rPr>
      </w:pPr>
    </w:p>
    <w:p w:rsidR="00E31AB8" w:rsidRDefault="00E31AB8" w:rsidP="00E31AB8">
      <w:pPr>
        <w:pStyle w:val="aa"/>
        <w:jc w:val="center"/>
      </w:pPr>
      <w:r>
        <w:rPr>
          <w:rFonts w:ascii="PT Astra Serif" w:hAnsi="PT Astra Serif"/>
          <w:szCs w:val="28"/>
        </w:rPr>
        <w:t>РАПОРТ</w:t>
      </w:r>
    </w:p>
    <w:p w:rsidR="00E31AB8" w:rsidRDefault="00E31AB8" w:rsidP="00E31AB8">
      <w:pPr>
        <w:pStyle w:val="aa"/>
        <w:jc w:val="center"/>
      </w:pPr>
      <w:r>
        <w:rPr>
          <w:rFonts w:ascii="PT Astra Serif" w:hAnsi="PT Astra Serif"/>
          <w:szCs w:val="28"/>
        </w:rPr>
        <w:t xml:space="preserve"> о денежной выплате гражданам, участвующим в охране общественного порядка в составе народных дружин или общественных организаций правоохранительной направленности</w:t>
      </w:r>
    </w:p>
    <w:p w:rsidR="00E31AB8" w:rsidRDefault="00E31AB8" w:rsidP="00E31AB8">
      <w:pPr>
        <w:pStyle w:val="aa"/>
        <w:jc w:val="center"/>
        <w:rPr>
          <w:rFonts w:ascii="PT Astra Serif" w:hAnsi="PT Astra Serif"/>
          <w:szCs w:val="28"/>
        </w:rPr>
      </w:pPr>
      <w:bookmarkStart w:id="43" w:name="P0036"/>
      <w:bookmarkEnd w:id="43"/>
    </w:p>
    <w:p w:rsidR="00E31AB8" w:rsidRDefault="00E31AB8" w:rsidP="00E31AB8">
      <w:pPr>
        <w:pStyle w:val="aa"/>
        <w:ind w:firstLine="680"/>
      </w:pPr>
      <w:r>
        <w:rPr>
          <w:rFonts w:ascii="PT Astra Serif" w:hAnsi="PT Astra Serif"/>
          <w:szCs w:val="28"/>
        </w:rPr>
        <w:t xml:space="preserve">В соответствии с Положением «Об оказании поддержки (материального стимулирования) граждан, участвующих в охране общественного порядка в составе народных дружин или общественных организаций правоохранительной направленности порядка на территории муниципального образования ______________________________», прошу Вас произвести денежную выплату гражданам в количестве ___ человек, участвовавшим в охране общественного порядка в составе народных дружин или общественных организаций правоохранительной направленности, на общую сумму _________ рублей за счет ассигнований, предусмотренных на </w:t>
      </w:r>
      <w:r>
        <w:rPr>
          <w:rFonts w:ascii="PT Astra Serif" w:hAnsi="PT Astra Serif"/>
          <w:color w:val="000000"/>
          <w:szCs w:val="28"/>
        </w:rPr>
        <w:t>денежную выплату</w:t>
      </w:r>
      <w:r>
        <w:rPr>
          <w:rFonts w:ascii="PT Astra Serif" w:hAnsi="PT Astra Serif"/>
          <w:szCs w:val="28"/>
        </w:rPr>
        <w:t xml:space="preserve"> гражданам, участвующим в охране общественного порядка в составе народных дружин или общественных организаций правоохранительной направленности.</w:t>
      </w:r>
    </w:p>
    <w:p w:rsidR="00E31AB8" w:rsidRDefault="00E31AB8" w:rsidP="00E31AB8">
      <w:pPr>
        <w:pStyle w:val="aa"/>
      </w:pPr>
      <w:bookmarkStart w:id="44" w:name="P0037_1"/>
      <w:bookmarkEnd w:id="44"/>
      <w:r>
        <w:rPr>
          <w:rFonts w:ascii="PT Astra Serif" w:hAnsi="PT Astra Serif"/>
          <w:szCs w:val="28"/>
        </w:rPr>
        <w:t>Приложение:</w:t>
      </w:r>
    </w:p>
    <w:p w:rsidR="00E31AB8" w:rsidRDefault="00E31AB8" w:rsidP="00E31AB8">
      <w:pPr>
        <w:pStyle w:val="aa"/>
        <w:ind w:left="964"/>
      </w:pPr>
      <w:bookmarkStart w:id="45" w:name="P0038_1"/>
      <w:bookmarkEnd w:id="45"/>
      <w:r>
        <w:rPr>
          <w:rFonts w:ascii="PT Astra Serif" w:hAnsi="PT Astra Serif"/>
          <w:szCs w:val="28"/>
        </w:rPr>
        <w:t>1. Список граждан, участвующих в охране общественного порядка и входящих в состав народных дружин или общественных организаций правоохранительной направленности, имеющих право на получение материального поощрения, на _______ листах.</w:t>
      </w:r>
    </w:p>
    <w:p w:rsidR="00E31AB8" w:rsidRDefault="00E31AB8" w:rsidP="00E31AB8">
      <w:pPr>
        <w:pStyle w:val="aa"/>
        <w:ind w:left="964"/>
      </w:pPr>
      <w:bookmarkStart w:id="46" w:name="P0039_1"/>
      <w:bookmarkEnd w:id="46"/>
      <w:r>
        <w:rPr>
          <w:rFonts w:ascii="PT Astra Serif" w:hAnsi="PT Astra Serif"/>
          <w:szCs w:val="28"/>
        </w:rPr>
        <w:t>2. Документы для обеспечения денежной выплаты гражданам, участвующим в охране общественного порядка и входящим в состав народных дружин или общественных организаций правоохранительной направленности на _______ листах.</w:t>
      </w:r>
    </w:p>
    <w:p w:rsidR="00E31AB8" w:rsidRDefault="00E31AB8">
      <w:pPr>
        <w:rPr>
          <w:rFonts w:ascii="PT Astra Serif" w:hAnsi="PT Astra Serif" w:cs="PT Astra Serif"/>
          <w:sz w:val="28"/>
          <w:szCs w:val="28"/>
        </w:rPr>
      </w:pPr>
    </w:p>
    <w:p w:rsidR="00C85B53" w:rsidRDefault="00C85B53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7"/>
        <w:gridCol w:w="2437"/>
        <w:gridCol w:w="2439"/>
      </w:tblGrid>
      <w:tr w:rsidR="00E31AB8" w:rsidTr="00FD1BE9">
        <w:trPr>
          <w:cantSplit/>
          <w:jc w:val="center"/>
        </w:trPr>
        <w:tc>
          <w:tcPr>
            <w:tcW w:w="4987" w:type="dxa"/>
            <w:vAlign w:val="center"/>
          </w:tcPr>
          <w:p w:rsidR="00E31AB8" w:rsidRPr="00FD1BE9" w:rsidRDefault="00E31AB8" w:rsidP="008F3D78">
            <w:pPr>
              <w:pStyle w:val="af7"/>
              <w:rPr>
                <w:rFonts w:ascii="PT Astra Serif" w:hAnsi="PT Astra Serif"/>
                <w:bCs/>
                <w:sz w:val="28"/>
                <w:szCs w:val="28"/>
              </w:rPr>
            </w:pPr>
            <w:r w:rsidRPr="00FD1BE9">
              <w:rPr>
                <w:rFonts w:ascii="PT Astra Serif" w:hAnsi="PT Astra Serif"/>
                <w:bCs/>
                <w:sz w:val="28"/>
                <w:szCs w:val="28"/>
              </w:rPr>
              <w:t>Командир</w:t>
            </w:r>
          </w:p>
          <w:p w:rsidR="00E31AB8" w:rsidRPr="00FD1BE9" w:rsidRDefault="00E31AB8" w:rsidP="008F3D78">
            <w:pPr>
              <w:pStyle w:val="af7"/>
              <w:rPr>
                <w:bCs/>
                <w:sz w:val="28"/>
                <w:szCs w:val="28"/>
              </w:rPr>
            </w:pPr>
            <w:bookmarkStart w:id="47" w:name="P003A0001"/>
            <w:bookmarkEnd w:id="47"/>
            <w:r w:rsidRPr="00FD1BE9">
              <w:rPr>
                <w:rFonts w:ascii="PT Astra Serif" w:hAnsi="PT Astra Serif"/>
                <w:bCs/>
                <w:sz w:val="28"/>
                <w:szCs w:val="28"/>
              </w:rPr>
              <w:t>народной дружины или общественной организаций правоохранительной направленности</w:t>
            </w:r>
          </w:p>
          <w:p w:rsidR="00E31AB8" w:rsidRPr="00FD1BE9" w:rsidRDefault="00E31AB8" w:rsidP="008F3D78">
            <w:pPr>
              <w:pStyle w:val="af7"/>
              <w:rPr>
                <w:rFonts w:ascii="PT Astra Serif" w:hAnsi="PT Astra Serif"/>
              </w:rPr>
            </w:pPr>
          </w:p>
        </w:tc>
        <w:tc>
          <w:tcPr>
            <w:tcW w:w="2437" w:type="dxa"/>
            <w:vAlign w:val="center"/>
          </w:tcPr>
          <w:p w:rsidR="00E31AB8" w:rsidRDefault="00E31AB8" w:rsidP="008F3D78">
            <w:pPr>
              <w:pStyle w:val="af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E31AB8" w:rsidRDefault="00E31AB8" w:rsidP="008F3D78">
            <w:pPr>
              <w:pStyle w:val="af7"/>
              <w:jc w:val="center"/>
              <w:rPr>
                <w:rFonts w:ascii="PT Astra Serif" w:hAnsi="PT Astra Serif"/>
                <w:sz w:val="20"/>
                <w:szCs w:val="20"/>
              </w:rPr>
            </w:pPr>
            <w:bookmarkStart w:id="48" w:name="P003A0003"/>
            <w:bookmarkEnd w:id="48"/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439" w:type="dxa"/>
            <w:vAlign w:val="center"/>
          </w:tcPr>
          <w:p w:rsidR="00E31AB8" w:rsidRDefault="00E31AB8" w:rsidP="008F3D78">
            <w:pPr>
              <w:pStyle w:val="af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E31AB8" w:rsidRDefault="00E31AB8" w:rsidP="008F3D78">
            <w:pPr>
              <w:pStyle w:val="af7"/>
              <w:jc w:val="center"/>
              <w:rPr>
                <w:rFonts w:ascii="PT Astra Serif" w:hAnsi="PT Astra Serif"/>
                <w:sz w:val="20"/>
                <w:szCs w:val="20"/>
              </w:rPr>
            </w:pPr>
            <w:bookmarkStart w:id="49" w:name="P003A0005"/>
            <w:bookmarkEnd w:id="49"/>
            <w:r>
              <w:rPr>
                <w:rFonts w:ascii="PT Astra Serif" w:hAnsi="PT Astra Serif"/>
                <w:sz w:val="20"/>
                <w:szCs w:val="20"/>
              </w:rPr>
              <w:t>(Ф.И.О.)</w:t>
            </w:r>
          </w:p>
        </w:tc>
      </w:tr>
      <w:tr w:rsidR="00E31AB8" w:rsidTr="00FD1BE9">
        <w:trPr>
          <w:cantSplit/>
          <w:jc w:val="center"/>
        </w:trPr>
        <w:tc>
          <w:tcPr>
            <w:tcW w:w="4987" w:type="dxa"/>
            <w:vAlign w:val="center"/>
          </w:tcPr>
          <w:p w:rsidR="00E31AB8" w:rsidRPr="00FD1BE9" w:rsidRDefault="00E31AB8" w:rsidP="008F3D78">
            <w:pPr>
              <w:pStyle w:val="af7"/>
              <w:rPr>
                <w:rFonts w:ascii="PT Astra Serif" w:hAnsi="PT Astra Serif"/>
                <w:bCs/>
                <w:sz w:val="28"/>
                <w:szCs w:val="28"/>
              </w:rPr>
            </w:pPr>
            <w:r w:rsidRPr="00FD1BE9">
              <w:rPr>
                <w:rFonts w:ascii="PT Astra Serif" w:hAnsi="PT Astra Serif"/>
                <w:bCs/>
                <w:sz w:val="28"/>
                <w:szCs w:val="28"/>
              </w:rPr>
              <w:t>Согласовано:</w:t>
            </w:r>
          </w:p>
          <w:p w:rsidR="00E31AB8" w:rsidRPr="00FD1BE9" w:rsidRDefault="00E31AB8" w:rsidP="008F3D78">
            <w:pPr>
              <w:pStyle w:val="af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:rsidR="00E31AB8" w:rsidRDefault="00E31AB8" w:rsidP="008F3D78">
            <w:pPr>
              <w:pStyle w:val="af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E31AB8" w:rsidRDefault="00E31AB8" w:rsidP="008F3D78">
            <w:pPr>
              <w:pStyle w:val="af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439" w:type="dxa"/>
            <w:vAlign w:val="center"/>
          </w:tcPr>
          <w:p w:rsidR="00E31AB8" w:rsidRDefault="00E31AB8" w:rsidP="008F3D78">
            <w:pPr>
              <w:pStyle w:val="af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E31AB8" w:rsidRDefault="00E31AB8" w:rsidP="008F3D78">
            <w:pPr>
              <w:pStyle w:val="af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(Ф.И.О.)</w:t>
            </w:r>
          </w:p>
        </w:tc>
      </w:tr>
    </w:tbl>
    <w:p w:rsidR="00E31AB8" w:rsidRDefault="00E31AB8">
      <w:pPr>
        <w:rPr>
          <w:rFonts w:ascii="PT Astra Serif" w:hAnsi="PT Astra Serif" w:cs="PT Astra Serif"/>
          <w:sz w:val="28"/>
          <w:szCs w:val="28"/>
        </w:rPr>
        <w:sectPr w:rsidR="00E31AB8" w:rsidSect="00724E8F"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</w:p>
    <w:p w:rsidR="00E31AB8" w:rsidRPr="00FD1BE9" w:rsidRDefault="00E31AB8" w:rsidP="00E31AB8">
      <w:pPr>
        <w:pStyle w:val="aa"/>
        <w:jc w:val="right"/>
        <w:rPr>
          <w:bCs/>
        </w:rPr>
      </w:pPr>
      <w:r w:rsidRPr="00FD1BE9">
        <w:rPr>
          <w:bCs/>
          <w:szCs w:val="28"/>
        </w:rPr>
        <w:lastRenderedPageBreak/>
        <w:t xml:space="preserve">Приложение </w:t>
      </w:r>
    </w:p>
    <w:p w:rsidR="00E31AB8" w:rsidRPr="00FD1BE9" w:rsidRDefault="00E31AB8" w:rsidP="00E31AB8">
      <w:pPr>
        <w:pStyle w:val="aa"/>
        <w:jc w:val="right"/>
        <w:rPr>
          <w:bCs/>
        </w:rPr>
      </w:pPr>
      <w:r w:rsidRPr="00FD1BE9">
        <w:rPr>
          <w:bCs/>
          <w:szCs w:val="28"/>
        </w:rPr>
        <w:t>к Рапорту</w:t>
      </w:r>
    </w:p>
    <w:p w:rsidR="00FD1BE9" w:rsidRDefault="00FD1BE9" w:rsidP="00E31AB8">
      <w:pPr>
        <w:pStyle w:val="aa"/>
        <w:jc w:val="center"/>
        <w:rPr>
          <w:rFonts w:ascii="PT Astra Serif" w:hAnsi="PT Astra Serif"/>
          <w:sz w:val="21"/>
          <w:szCs w:val="21"/>
        </w:rPr>
      </w:pPr>
    </w:p>
    <w:p w:rsidR="00E31AB8" w:rsidRPr="00FD1BE9" w:rsidRDefault="00E31AB8" w:rsidP="00E31AB8">
      <w:pPr>
        <w:pStyle w:val="aa"/>
        <w:jc w:val="center"/>
        <w:rPr>
          <w:sz w:val="26"/>
          <w:szCs w:val="26"/>
        </w:rPr>
      </w:pPr>
      <w:r w:rsidRPr="00FD1BE9">
        <w:rPr>
          <w:rFonts w:ascii="PT Astra Serif" w:hAnsi="PT Astra Serif"/>
          <w:sz w:val="26"/>
          <w:szCs w:val="26"/>
        </w:rPr>
        <w:t>Список граждан, участвующих в охране общественного порядка и входящих в состав народных дружин или общественных организаций правоохранительной направленности, имеющих право на получение материального поощрения в период</w:t>
      </w:r>
    </w:p>
    <w:p w:rsidR="00E31AB8" w:rsidRPr="00FD1BE9" w:rsidRDefault="00E31AB8" w:rsidP="00E31AB8">
      <w:pPr>
        <w:pStyle w:val="aa"/>
        <w:jc w:val="center"/>
        <w:rPr>
          <w:rFonts w:ascii="PT Astra Serif" w:hAnsi="PT Astra Serif"/>
          <w:sz w:val="26"/>
          <w:szCs w:val="26"/>
        </w:rPr>
      </w:pPr>
      <w:r w:rsidRPr="00FD1BE9">
        <w:rPr>
          <w:rFonts w:ascii="PT Astra Serif" w:hAnsi="PT Astra Serif"/>
          <w:sz w:val="26"/>
          <w:szCs w:val="26"/>
        </w:rPr>
        <w:t>с ___________ 20____ г. по __________ 20___ г.</w:t>
      </w:r>
    </w:p>
    <w:p w:rsidR="00FD1BE9" w:rsidRPr="00FD1BE9" w:rsidRDefault="00FD1BE9" w:rsidP="00E31AB8">
      <w:pPr>
        <w:pStyle w:val="aa"/>
        <w:jc w:val="center"/>
        <w:rPr>
          <w:sz w:val="24"/>
        </w:rPr>
      </w:pPr>
    </w:p>
    <w:tbl>
      <w:tblPr>
        <w:tblW w:w="1560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"/>
        <w:gridCol w:w="2331"/>
        <w:gridCol w:w="1894"/>
        <w:gridCol w:w="657"/>
        <w:gridCol w:w="1134"/>
        <w:gridCol w:w="884"/>
        <w:gridCol w:w="1637"/>
        <w:gridCol w:w="1013"/>
        <w:gridCol w:w="1137"/>
        <w:gridCol w:w="1283"/>
        <w:gridCol w:w="1842"/>
        <w:gridCol w:w="1478"/>
      </w:tblGrid>
      <w:tr w:rsidR="00E31AB8" w:rsidRPr="00FD1BE9" w:rsidTr="00FD1BE9">
        <w:tc>
          <w:tcPr>
            <w:tcW w:w="31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2331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0" w:name="P003F0001"/>
            <w:bookmarkEnd w:id="50"/>
            <w:r w:rsidRPr="00FD1BE9">
              <w:rPr>
                <w:rFonts w:ascii="PT Astra Serif" w:hAnsi="PT Astra Serif"/>
                <w:sz w:val="26"/>
                <w:szCs w:val="26"/>
              </w:rPr>
              <w:t>Ф.И.О. народного дружинника</w:t>
            </w:r>
          </w:p>
        </w:tc>
        <w:tc>
          <w:tcPr>
            <w:tcW w:w="2551" w:type="dxa"/>
            <w:gridSpan w:val="2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1" w:name="P003F0002"/>
            <w:bookmarkEnd w:id="51"/>
            <w:r w:rsidRPr="00FD1BE9">
              <w:rPr>
                <w:rFonts w:ascii="PT Astra Serif" w:hAnsi="PT Astra Serif"/>
                <w:sz w:val="26"/>
                <w:szCs w:val="26"/>
              </w:rPr>
              <w:t>Номер и дата выдачи удостоверения народного дружинника</w:t>
            </w:r>
          </w:p>
        </w:tc>
        <w:tc>
          <w:tcPr>
            <w:tcW w:w="1134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2" w:name="P003F0003"/>
            <w:bookmarkEnd w:id="52"/>
            <w:r w:rsidRPr="00FD1BE9">
              <w:rPr>
                <w:rFonts w:ascii="PT Astra Serif" w:hAnsi="PT Astra Serif"/>
                <w:sz w:val="26"/>
                <w:szCs w:val="26"/>
              </w:rPr>
              <w:t>Телефон</w:t>
            </w:r>
          </w:p>
        </w:tc>
        <w:tc>
          <w:tcPr>
            <w:tcW w:w="5954" w:type="dxa"/>
            <w:gridSpan w:val="5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Дежурство граждан, участвующих в охране общественного порядка и входящих в состав народных дружин или общественных организаций правоохранительной направленности</w:t>
            </w:r>
          </w:p>
        </w:tc>
        <w:tc>
          <w:tcPr>
            <w:tcW w:w="1842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3" w:name="P003F0005"/>
            <w:bookmarkEnd w:id="53"/>
            <w:r w:rsidRPr="00FD1BE9">
              <w:rPr>
                <w:rFonts w:ascii="PT Astra Serif" w:hAnsi="PT Astra Serif"/>
                <w:sz w:val="26"/>
                <w:szCs w:val="26"/>
              </w:rPr>
              <w:t>Общее количество часов дежурства за отчетный месяц</w:t>
            </w:r>
          </w:p>
        </w:tc>
        <w:tc>
          <w:tcPr>
            <w:tcW w:w="1478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4" w:name="P003F0006"/>
            <w:bookmarkEnd w:id="54"/>
            <w:r w:rsidRPr="00FD1BE9">
              <w:rPr>
                <w:rFonts w:ascii="PT Astra Serif" w:hAnsi="PT Astra Serif"/>
                <w:sz w:val="26"/>
                <w:szCs w:val="26"/>
              </w:rPr>
              <w:t>Сумма денежного поощрения (руб.)</w:t>
            </w:r>
          </w:p>
        </w:tc>
      </w:tr>
      <w:tr w:rsidR="00E31AB8" w:rsidRPr="00FD1BE9" w:rsidTr="00FD1BE9">
        <w:trPr>
          <w:trHeight w:val="699"/>
        </w:trPr>
        <w:tc>
          <w:tcPr>
            <w:tcW w:w="313" w:type="dxa"/>
            <w:vMerge w:val="restart"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5" w:name="P003F0007"/>
            <w:bookmarkEnd w:id="55"/>
          </w:p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6" w:name="P003F0013"/>
            <w:bookmarkEnd w:id="56"/>
            <w:r w:rsidRPr="00FD1BE9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331" w:type="dxa"/>
            <w:vMerge w:val="restart"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7" w:name="P003F0008"/>
            <w:bookmarkEnd w:id="57"/>
          </w:p>
        </w:tc>
        <w:tc>
          <w:tcPr>
            <w:tcW w:w="2551" w:type="dxa"/>
            <w:gridSpan w:val="2"/>
            <w:vMerge w:val="restart"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8" w:name="P003F0009"/>
            <w:bookmarkEnd w:id="58"/>
          </w:p>
        </w:tc>
        <w:tc>
          <w:tcPr>
            <w:tcW w:w="1134" w:type="dxa"/>
            <w:vMerge w:val="restart"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59" w:name="P003F000A"/>
            <w:bookmarkEnd w:id="59"/>
          </w:p>
        </w:tc>
        <w:tc>
          <w:tcPr>
            <w:tcW w:w="2521" w:type="dxa"/>
            <w:gridSpan w:val="2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0" w:name="P003F000B"/>
            <w:bookmarkEnd w:id="60"/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01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1" w:name="P003F000C"/>
            <w:bookmarkEnd w:id="61"/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137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2" w:name="P003F000D"/>
            <w:bookmarkEnd w:id="62"/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28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3" w:name="P003F000E"/>
            <w:bookmarkEnd w:id="63"/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842" w:type="dxa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4" w:name="P003F001C"/>
            <w:bookmarkEnd w:id="64"/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478" w:type="dxa"/>
            <w:vMerge w:val="restart"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5" w:name="P003F0012"/>
            <w:bookmarkEnd w:id="65"/>
          </w:p>
        </w:tc>
      </w:tr>
      <w:tr w:rsidR="00E31AB8" w:rsidRPr="00FD1BE9" w:rsidTr="00FD1BE9">
        <w:tc>
          <w:tcPr>
            <w:tcW w:w="313" w:type="dxa"/>
            <w:vMerge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31" w:type="dxa"/>
            <w:vMerge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6" w:name="P003F0014"/>
            <w:bookmarkEnd w:id="66"/>
          </w:p>
        </w:tc>
        <w:tc>
          <w:tcPr>
            <w:tcW w:w="2551" w:type="dxa"/>
            <w:gridSpan w:val="2"/>
            <w:vMerge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7" w:name="P003F0015"/>
            <w:bookmarkEnd w:id="67"/>
          </w:p>
        </w:tc>
        <w:tc>
          <w:tcPr>
            <w:tcW w:w="1134" w:type="dxa"/>
            <w:vMerge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8" w:name="P003F0016"/>
            <w:bookmarkEnd w:id="68"/>
          </w:p>
        </w:tc>
        <w:tc>
          <w:tcPr>
            <w:tcW w:w="2521" w:type="dxa"/>
            <w:gridSpan w:val="2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01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137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28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842" w:type="dxa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78" w:type="dxa"/>
            <w:vMerge/>
            <w:tcMar>
              <w:top w:w="0" w:type="dxa"/>
            </w:tcMar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9" w:name="P003F001E"/>
            <w:bookmarkEnd w:id="69"/>
          </w:p>
        </w:tc>
      </w:tr>
      <w:tr w:rsidR="00E31AB8" w:rsidRPr="00FD1BE9" w:rsidTr="00FD1BE9">
        <w:tc>
          <w:tcPr>
            <w:tcW w:w="313" w:type="dxa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0" w:name="P003F001F"/>
            <w:bookmarkEnd w:id="70"/>
            <w:r w:rsidRPr="00FD1BE9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331" w:type="dxa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1" w:name="P003F0020"/>
            <w:bookmarkEnd w:id="71"/>
          </w:p>
        </w:tc>
        <w:tc>
          <w:tcPr>
            <w:tcW w:w="2551" w:type="dxa"/>
            <w:gridSpan w:val="2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2" w:name="P003F0021"/>
            <w:bookmarkEnd w:id="72"/>
          </w:p>
        </w:tc>
        <w:tc>
          <w:tcPr>
            <w:tcW w:w="1134" w:type="dxa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3" w:name="P003F0022"/>
            <w:bookmarkEnd w:id="73"/>
          </w:p>
        </w:tc>
        <w:tc>
          <w:tcPr>
            <w:tcW w:w="2521" w:type="dxa"/>
            <w:gridSpan w:val="2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01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137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28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Дата дежурства</w:t>
            </w:r>
          </w:p>
        </w:tc>
        <w:tc>
          <w:tcPr>
            <w:tcW w:w="1842" w:type="dxa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4" w:name="P003F0028"/>
            <w:bookmarkEnd w:id="74"/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478" w:type="dxa"/>
            <w:vMerge w:val="restart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5" w:name="P003F002A"/>
            <w:bookmarkEnd w:id="75"/>
          </w:p>
        </w:tc>
      </w:tr>
      <w:tr w:rsidR="00E31AB8" w:rsidRPr="00FD1BE9" w:rsidTr="00FD1BE9">
        <w:tc>
          <w:tcPr>
            <w:tcW w:w="313" w:type="dxa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31" w:type="dxa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6" w:name="P003F002C"/>
            <w:bookmarkEnd w:id="76"/>
          </w:p>
        </w:tc>
        <w:tc>
          <w:tcPr>
            <w:tcW w:w="2551" w:type="dxa"/>
            <w:gridSpan w:val="2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7" w:name="P003F002D"/>
            <w:bookmarkEnd w:id="77"/>
          </w:p>
        </w:tc>
        <w:tc>
          <w:tcPr>
            <w:tcW w:w="1134" w:type="dxa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8" w:name="P003F002E"/>
            <w:bookmarkEnd w:id="78"/>
          </w:p>
        </w:tc>
        <w:tc>
          <w:tcPr>
            <w:tcW w:w="2521" w:type="dxa"/>
            <w:gridSpan w:val="2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01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137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28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D1BE9">
              <w:rPr>
                <w:rFonts w:ascii="PT Astra Serif" w:hAnsi="PT Astra Serif"/>
                <w:sz w:val="26"/>
                <w:szCs w:val="26"/>
              </w:rPr>
              <w:t>Кол-во часов</w:t>
            </w:r>
          </w:p>
        </w:tc>
        <w:tc>
          <w:tcPr>
            <w:tcW w:w="1842" w:type="dxa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9" w:name="P003F0034"/>
            <w:bookmarkEnd w:id="79"/>
          </w:p>
        </w:tc>
        <w:tc>
          <w:tcPr>
            <w:tcW w:w="1478" w:type="dxa"/>
            <w:vMerge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80" w:name="P003F0036"/>
            <w:bookmarkEnd w:id="80"/>
          </w:p>
        </w:tc>
      </w:tr>
      <w:tr w:rsidR="00E31AB8" w:rsidRPr="00FD1BE9" w:rsidTr="00FD1BE9">
        <w:tc>
          <w:tcPr>
            <w:tcW w:w="313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81" w:name="P003F0037"/>
            <w:bookmarkEnd w:id="81"/>
          </w:p>
        </w:tc>
        <w:tc>
          <w:tcPr>
            <w:tcW w:w="11970" w:type="dxa"/>
            <w:gridSpan w:val="9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82" w:name="P003F0038"/>
            <w:bookmarkEnd w:id="82"/>
            <w:r w:rsidRPr="00FD1BE9">
              <w:rPr>
                <w:rFonts w:ascii="PT Astra Serif" w:hAnsi="PT Astra Serif"/>
                <w:sz w:val="26"/>
                <w:szCs w:val="26"/>
              </w:rPr>
              <w:t>ИТОГО</w:t>
            </w:r>
          </w:p>
        </w:tc>
        <w:tc>
          <w:tcPr>
            <w:tcW w:w="1842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83" w:name="P003F0039"/>
            <w:bookmarkEnd w:id="83"/>
          </w:p>
        </w:tc>
        <w:tc>
          <w:tcPr>
            <w:tcW w:w="1478" w:type="dxa"/>
          </w:tcPr>
          <w:p w:rsidR="00E31AB8" w:rsidRPr="00FD1BE9" w:rsidRDefault="00E31AB8" w:rsidP="008F3D78">
            <w:pPr>
              <w:pStyle w:val="af7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84" w:name="P003F003A"/>
            <w:bookmarkEnd w:id="84"/>
          </w:p>
        </w:tc>
      </w:tr>
      <w:tr w:rsidR="00FD1BE9" w:rsidRPr="00FD1BE9" w:rsidTr="00FD1BE9">
        <w:tc>
          <w:tcPr>
            <w:tcW w:w="15603" w:type="dxa"/>
            <w:gridSpan w:val="12"/>
            <w:tcBorders>
              <w:bottom w:val="nil"/>
            </w:tcBorders>
          </w:tcPr>
          <w:p w:rsidR="00FD1BE9" w:rsidRPr="00FD1BE9" w:rsidRDefault="00FD1BE9" w:rsidP="008F3D78">
            <w:pPr>
              <w:pStyle w:val="af7"/>
              <w:jc w:val="center"/>
              <w:rPr>
                <w:rFonts w:ascii="PT Astra Serif" w:hAnsi="PT Astra Serif"/>
              </w:rPr>
            </w:pPr>
          </w:p>
        </w:tc>
      </w:tr>
      <w:tr w:rsidR="00E31AB8" w:rsidRPr="00FD1BE9" w:rsidTr="00FD1BE9">
        <w:tc>
          <w:tcPr>
            <w:tcW w:w="4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1BE9" w:rsidRDefault="00FD1BE9" w:rsidP="008F3D78">
            <w:pPr>
              <w:pStyle w:val="af7"/>
              <w:rPr>
                <w:rFonts w:ascii="PT Astra Serif" w:hAnsi="PT Astra Serif"/>
              </w:rPr>
            </w:pPr>
            <w:bookmarkStart w:id="85" w:name="P00410000"/>
            <w:bookmarkEnd w:id="85"/>
          </w:p>
          <w:p w:rsidR="00E31AB8" w:rsidRPr="00FD1BE9" w:rsidRDefault="00E31AB8" w:rsidP="008F3D78">
            <w:pPr>
              <w:pStyle w:val="af7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Командир</w:t>
            </w:r>
            <w:bookmarkStart w:id="86" w:name="P00410001"/>
            <w:bookmarkEnd w:id="86"/>
            <w:r w:rsidRPr="00FD1BE9">
              <w:rPr>
                <w:rFonts w:ascii="PT Astra Serif" w:hAnsi="PT Astra Serif"/>
              </w:rPr>
              <w:t xml:space="preserve"> народной дружины или общественной организаций правоохранительной направленности</w:t>
            </w:r>
          </w:p>
          <w:p w:rsidR="00E31AB8" w:rsidRPr="00FD1BE9" w:rsidRDefault="00E31AB8" w:rsidP="008F3D78">
            <w:pPr>
              <w:pStyle w:val="af7"/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</w:p>
          <w:p w:rsidR="00FD1BE9" w:rsidRDefault="00FD1BE9" w:rsidP="00FD1BE9">
            <w:pPr>
              <w:pStyle w:val="af7"/>
              <w:jc w:val="center"/>
              <w:rPr>
                <w:rFonts w:ascii="PT Astra Serif" w:hAnsi="PT Astra Serif"/>
              </w:rPr>
            </w:pPr>
          </w:p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________________</w:t>
            </w:r>
          </w:p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bookmarkStart w:id="87" w:name="P00410003"/>
            <w:bookmarkEnd w:id="87"/>
            <w:r w:rsidRPr="00FD1BE9">
              <w:rPr>
                <w:rFonts w:ascii="PT Astra Serif" w:hAnsi="PT Astra Serif"/>
              </w:rPr>
              <w:t>(подпись)</w:t>
            </w:r>
          </w:p>
        </w:tc>
        <w:tc>
          <w:tcPr>
            <w:tcW w:w="83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</w:p>
          <w:p w:rsidR="00FD1BE9" w:rsidRDefault="00FD1BE9" w:rsidP="00FD1BE9">
            <w:pPr>
              <w:pStyle w:val="af7"/>
              <w:jc w:val="center"/>
              <w:rPr>
                <w:rFonts w:ascii="PT Astra Serif" w:hAnsi="PT Astra Serif"/>
              </w:rPr>
            </w:pPr>
            <w:bookmarkStart w:id="88" w:name="P00410004"/>
            <w:bookmarkEnd w:id="88"/>
          </w:p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_________________</w:t>
            </w:r>
          </w:p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bookmarkStart w:id="89" w:name="P00410005"/>
            <w:bookmarkEnd w:id="89"/>
            <w:r w:rsidRPr="00FD1BE9">
              <w:rPr>
                <w:rFonts w:ascii="PT Astra Serif" w:hAnsi="PT Astra Serif"/>
              </w:rPr>
              <w:t>(Ф.И.О.)</w:t>
            </w:r>
          </w:p>
        </w:tc>
      </w:tr>
      <w:tr w:rsidR="00E31AB8" w:rsidRPr="00FD1BE9" w:rsidTr="00FD1BE9">
        <w:trPr>
          <w:trHeight w:val="58"/>
        </w:trPr>
        <w:tc>
          <w:tcPr>
            <w:tcW w:w="4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AB8" w:rsidRPr="00FD1BE9" w:rsidRDefault="00E31AB8" w:rsidP="008F3D78">
            <w:pPr>
              <w:pStyle w:val="af7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Согласовано:</w:t>
            </w:r>
          </w:p>
          <w:p w:rsidR="00E31AB8" w:rsidRPr="00FD1BE9" w:rsidRDefault="00E31AB8" w:rsidP="008F3D78">
            <w:pPr>
              <w:pStyle w:val="af7"/>
              <w:rPr>
                <w:rFonts w:ascii="PT Astra Serif" w:hAnsi="PT Astra Serif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_________________</w:t>
            </w:r>
          </w:p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(подпись)</w:t>
            </w:r>
          </w:p>
        </w:tc>
        <w:tc>
          <w:tcPr>
            <w:tcW w:w="83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______________</w:t>
            </w:r>
          </w:p>
          <w:p w:rsidR="00E31AB8" w:rsidRPr="00FD1BE9" w:rsidRDefault="00E31AB8" w:rsidP="00FD1BE9">
            <w:pPr>
              <w:pStyle w:val="af7"/>
              <w:jc w:val="center"/>
              <w:rPr>
                <w:rFonts w:ascii="PT Astra Serif" w:hAnsi="PT Astra Serif"/>
              </w:rPr>
            </w:pPr>
            <w:r w:rsidRPr="00FD1BE9">
              <w:rPr>
                <w:rFonts w:ascii="PT Astra Serif" w:hAnsi="PT Astra Serif"/>
              </w:rPr>
              <w:t>(Ф.И.О.)</w:t>
            </w:r>
          </w:p>
        </w:tc>
      </w:tr>
    </w:tbl>
    <w:p w:rsidR="00FD1BE9" w:rsidRDefault="00FD1BE9">
      <w:pPr>
        <w:rPr>
          <w:rFonts w:ascii="PT Astra Serif" w:hAnsi="PT Astra Serif" w:cs="PT Astra Serif"/>
          <w:sz w:val="28"/>
          <w:szCs w:val="28"/>
        </w:rPr>
        <w:sectPr w:rsidR="00FD1BE9" w:rsidSect="00FD1BE9">
          <w:pgSz w:w="16838" w:h="11906" w:orient="landscape"/>
          <w:pgMar w:top="851" w:right="1134" w:bottom="1276" w:left="567" w:header="0" w:footer="720" w:gutter="0"/>
          <w:cols w:space="720"/>
          <w:titlePg/>
          <w:docGrid w:linePitch="360"/>
        </w:sectPr>
      </w:pPr>
    </w:p>
    <w:p w:rsidR="00C85B53" w:rsidRDefault="00C85B53">
      <w:pPr>
        <w:rPr>
          <w:rFonts w:ascii="PT Astra Serif" w:hAnsi="PT Astra Serif" w:cs="PT Astra Serif"/>
          <w:sz w:val="28"/>
          <w:szCs w:val="28"/>
        </w:rPr>
      </w:pPr>
    </w:p>
    <w:p w:rsidR="00C85B53" w:rsidRDefault="00C85B53">
      <w:pPr>
        <w:rPr>
          <w:rFonts w:ascii="PT Astra Serif" w:hAnsi="PT Astra Serif" w:cs="PT Astra Serif"/>
          <w:sz w:val="28"/>
          <w:szCs w:val="28"/>
        </w:rPr>
      </w:pPr>
    </w:p>
    <w:p w:rsidR="00BC23AB" w:rsidRDefault="00BC23AB" w:rsidP="00BC23AB">
      <w:pPr>
        <w:suppressAutoHyphens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Исполнитель:</w:t>
      </w:r>
    </w:p>
    <w:p w:rsidR="00BC23AB" w:rsidRDefault="00BC23AB" w:rsidP="00BC23AB">
      <w:pPr>
        <w:suppressAutoHyphens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Заместитель главы администрации</w:t>
      </w:r>
    </w:p>
    <w:p w:rsidR="00BC23AB" w:rsidRDefault="00BC23AB" w:rsidP="00BC23AB">
      <w:pPr>
        <w:suppressAutoHyphens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Лещев Д.С.</w:t>
      </w:r>
    </w:p>
    <w:p w:rsidR="00BC23AB" w:rsidRDefault="00BC23AB" w:rsidP="00BC23AB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BC23AB" w:rsidRDefault="00BC23AB" w:rsidP="00BC23AB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BC23AB" w:rsidRDefault="00BC23AB" w:rsidP="00BC23AB">
      <w:pPr>
        <w:suppressAutoHyphens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Согласовано:</w:t>
      </w:r>
    </w:p>
    <w:p w:rsidR="00BC23AB" w:rsidRDefault="00BC23AB" w:rsidP="00BC23AB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BC23AB" w:rsidRDefault="00BC23AB" w:rsidP="00BC23AB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Консультант</w:t>
      </w:r>
    </w:p>
    <w:p w:rsidR="00BC23AB" w:rsidRDefault="00BC23AB" w:rsidP="00BC23AB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Гончарова Т.Ю.</w:t>
      </w:r>
    </w:p>
    <w:p w:rsidR="00BC23AB" w:rsidRDefault="00BC23AB" w:rsidP="00BC23AB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BC23AB" w:rsidRDefault="00BC23AB" w:rsidP="00BC23AB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Специалист </w:t>
      </w:r>
    </w:p>
    <w:p w:rsidR="00C85B53" w:rsidRPr="00C85B53" w:rsidRDefault="00BC23AB" w:rsidP="00BC23AB">
      <w:pPr>
        <w:suppressAutoHyphens w:val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Катенева Н.Н.</w:t>
      </w: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p w:rsidR="00C85B53" w:rsidRPr="00C85B53" w:rsidRDefault="00C85B53" w:rsidP="00C85B53">
      <w:pPr>
        <w:rPr>
          <w:sz w:val="28"/>
          <w:szCs w:val="28"/>
        </w:rPr>
      </w:pPr>
    </w:p>
    <w:sectPr w:rsidR="00C85B53" w:rsidRPr="00C85B53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C73" w:rsidRDefault="00491C73">
      <w:r>
        <w:separator/>
      </w:r>
    </w:p>
  </w:endnote>
  <w:endnote w:type="continuationSeparator" w:id="0">
    <w:p w:rsidR="00491C73" w:rsidRDefault="0049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Sans">
    <w:altName w:val="Times New Roman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C73" w:rsidRDefault="00491C73">
      <w:r>
        <w:separator/>
      </w:r>
    </w:p>
  </w:footnote>
  <w:footnote w:type="continuationSeparator" w:id="0">
    <w:p w:rsidR="00491C73" w:rsidRDefault="00491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136D"/>
    <w:rsid w:val="00171205"/>
    <w:rsid w:val="00174BF8"/>
    <w:rsid w:val="001A5FBD"/>
    <w:rsid w:val="001C32A8"/>
    <w:rsid w:val="001C7CE2"/>
    <w:rsid w:val="001E4EE9"/>
    <w:rsid w:val="001E53E5"/>
    <w:rsid w:val="002013D6"/>
    <w:rsid w:val="0021412F"/>
    <w:rsid w:val="002143B3"/>
    <w:rsid w:val="002147F8"/>
    <w:rsid w:val="00236560"/>
    <w:rsid w:val="00260B37"/>
    <w:rsid w:val="00270C3B"/>
    <w:rsid w:val="0029794D"/>
    <w:rsid w:val="002A16C1"/>
    <w:rsid w:val="002B4FD2"/>
    <w:rsid w:val="002C0B64"/>
    <w:rsid w:val="002E3151"/>
    <w:rsid w:val="002E54BE"/>
    <w:rsid w:val="00322635"/>
    <w:rsid w:val="0036236D"/>
    <w:rsid w:val="00392DB1"/>
    <w:rsid w:val="003A2384"/>
    <w:rsid w:val="003D216B"/>
    <w:rsid w:val="0048387B"/>
    <w:rsid w:val="0049111A"/>
    <w:rsid w:val="00491C73"/>
    <w:rsid w:val="004964FF"/>
    <w:rsid w:val="004A5CC3"/>
    <w:rsid w:val="004C74A2"/>
    <w:rsid w:val="00573D6D"/>
    <w:rsid w:val="00584487"/>
    <w:rsid w:val="005B2800"/>
    <w:rsid w:val="005B3753"/>
    <w:rsid w:val="005C6B9A"/>
    <w:rsid w:val="005F6D36"/>
    <w:rsid w:val="005F7562"/>
    <w:rsid w:val="005F7DEF"/>
    <w:rsid w:val="00631C5C"/>
    <w:rsid w:val="006E1CAD"/>
    <w:rsid w:val="006F2075"/>
    <w:rsid w:val="007112E3"/>
    <w:rsid w:val="007143EE"/>
    <w:rsid w:val="00724E8F"/>
    <w:rsid w:val="00735804"/>
    <w:rsid w:val="00750ABC"/>
    <w:rsid w:val="00751008"/>
    <w:rsid w:val="00796661"/>
    <w:rsid w:val="007C03F7"/>
    <w:rsid w:val="007F12CE"/>
    <w:rsid w:val="007F4F01"/>
    <w:rsid w:val="00826211"/>
    <w:rsid w:val="0083223B"/>
    <w:rsid w:val="00886A38"/>
    <w:rsid w:val="008F2E0C"/>
    <w:rsid w:val="009110D2"/>
    <w:rsid w:val="00946230"/>
    <w:rsid w:val="009A7968"/>
    <w:rsid w:val="00A24EB9"/>
    <w:rsid w:val="00A25465"/>
    <w:rsid w:val="00A333F8"/>
    <w:rsid w:val="00A861E1"/>
    <w:rsid w:val="00A91DC5"/>
    <w:rsid w:val="00B0593F"/>
    <w:rsid w:val="00B3753E"/>
    <w:rsid w:val="00B562C1"/>
    <w:rsid w:val="00B613C7"/>
    <w:rsid w:val="00B63641"/>
    <w:rsid w:val="00B963DB"/>
    <w:rsid w:val="00BA4658"/>
    <w:rsid w:val="00BC23AB"/>
    <w:rsid w:val="00BD2261"/>
    <w:rsid w:val="00BD2994"/>
    <w:rsid w:val="00C14E63"/>
    <w:rsid w:val="00C7793D"/>
    <w:rsid w:val="00C85B53"/>
    <w:rsid w:val="00CC4111"/>
    <w:rsid w:val="00CF25B5"/>
    <w:rsid w:val="00CF3559"/>
    <w:rsid w:val="00D816FD"/>
    <w:rsid w:val="00E03E77"/>
    <w:rsid w:val="00E06FAE"/>
    <w:rsid w:val="00E11B07"/>
    <w:rsid w:val="00E31AB8"/>
    <w:rsid w:val="00E41E47"/>
    <w:rsid w:val="00E727C9"/>
    <w:rsid w:val="00F63BDF"/>
    <w:rsid w:val="00F737E5"/>
    <w:rsid w:val="00F825D0"/>
    <w:rsid w:val="00FD1BE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3EAA5C"/>
  <w15:docId w15:val="{B802753A-D9FC-4C49-8668-13FED35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Default">
    <w:name w:val="Default"/>
    <w:rsid w:val="00C85B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44482357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4482357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123816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448235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99086123" TargetMode="External"/><Relationship Id="rId10" Type="http://schemas.openxmlformats.org/officeDocument/2006/relationships/hyperlink" Target="https://docs.cntd.ru/document/4990861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hyperlink" Target="https://docs.cntd.ru/document/90187606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CC0F-132C-453E-8E41-5CB7EEEF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</TotalTime>
  <Pages>1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Admin</cp:lastModifiedBy>
  <cp:revision>4</cp:revision>
  <cp:lastPrinted>2025-10-24T08:26:00Z</cp:lastPrinted>
  <dcterms:created xsi:type="dcterms:W3CDTF">2025-10-24T07:51:00Z</dcterms:created>
  <dcterms:modified xsi:type="dcterms:W3CDTF">2025-10-24T08:27:00Z</dcterms:modified>
</cp:coreProperties>
</file>